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94132" w:rsidR="00394132" w:rsidP="00394132" w:rsidRDefault="00394132" w14:paraId="61069A54" w14:textId="77777777">
      <w:pPr>
        <w:jc w:val="center"/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</w:pPr>
      <w:r w:rsidRPr="00394132">
        <w:rPr>
          <w:rFonts w:ascii="Arial" w:hAnsi="Arial" w:cs="Arial"/>
          <w:b/>
          <w:bCs/>
          <w:noProof/>
          <w:color w:val="2F5496" w:themeColor="accent1" w:themeShade="BF"/>
        </w:rPr>
        <w:drawing>
          <wp:anchor distT="0" distB="0" distL="114300" distR="114300" simplePos="0" relativeHeight="251658240" behindDoc="1" locked="0" layoutInCell="1" allowOverlap="1" wp14:anchorId="57320EAF" wp14:editId="69EB4375">
            <wp:simplePos x="0" y="0"/>
            <wp:positionH relativeFrom="column">
              <wp:posOffset>7872730</wp:posOffset>
            </wp:positionH>
            <wp:positionV relativeFrom="paragraph">
              <wp:posOffset>-282130</wp:posOffset>
            </wp:positionV>
            <wp:extent cx="1619250" cy="1219200"/>
            <wp:effectExtent l="0" t="0" r="0" b="0"/>
            <wp:wrapNone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132">
        <w:rPr>
          <w:rFonts w:ascii="Arial" w:hAnsi="Arial" w:cs="Arial"/>
          <w:b/>
          <w:bCs/>
          <w:color w:val="2F5496" w:themeColor="accent1" w:themeShade="BF"/>
          <w:sz w:val="40"/>
          <w:szCs w:val="40"/>
        </w:rPr>
        <w:t>Saffron Walden County High School Curriculum</w:t>
      </w:r>
    </w:p>
    <w:p w:rsidRPr="00394132" w:rsidR="00394132" w:rsidP="00394132" w:rsidRDefault="00394132" w14:paraId="555B7CF4" w14:textId="23FC37C0">
      <w:pPr>
        <w:jc w:val="center"/>
        <w:rPr>
          <w:rFonts w:ascii="Arial" w:hAnsi="Arial" w:cs="Arial"/>
        </w:rPr>
      </w:pPr>
      <w:r w:rsidRPr="00394132">
        <w:rPr>
          <w:rFonts w:ascii="Arial" w:hAnsi="Arial" w:cs="Arial"/>
        </w:rPr>
        <w:t>CURRICULUM SUMMARY</w:t>
      </w:r>
    </w:p>
    <w:p w:rsidR="00394132" w:rsidRDefault="00394132" w14:paraId="31D580D2" w14:textId="77777777"/>
    <w:tbl>
      <w:tblPr>
        <w:tblStyle w:val="TableGrid"/>
        <w:tblW w:w="15876" w:type="dxa"/>
        <w:tblInd w:w="-1149" w:type="dxa"/>
        <w:tblBorders>
          <w:top w:val="double" w:color="A5A5A5" w:themeColor="accent3" w:sz="4" w:space="0"/>
          <w:left w:val="double" w:color="A5A5A5" w:themeColor="accent3" w:sz="4" w:space="0"/>
          <w:bottom w:val="double" w:color="A5A5A5" w:themeColor="accent3" w:sz="4" w:space="0"/>
          <w:right w:val="double" w:color="A5A5A5" w:themeColor="accent3" w:sz="4" w:space="0"/>
          <w:insideH w:val="double" w:color="A5A5A5" w:themeColor="accent3" w:sz="4" w:space="0"/>
          <w:insideV w:val="double" w:color="A5A5A5" w:themeColor="accent3" w:sz="4" w:space="0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1942"/>
        <w:gridCol w:w="2221"/>
        <w:gridCol w:w="2222"/>
        <w:gridCol w:w="2222"/>
        <w:gridCol w:w="2222"/>
        <w:gridCol w:w="2222"/>
        <w:gridCol w:w="1790"/>
      </w:tblGrid>
      <w:tr w:rsidRPr="007434CD" w:rsidR="00DE342F" w:rsidTr="53DC503B" w14:paraId="636E98AA" w14:textId="77777777">
        <w:trPr>
          <w:trHeight w:val="984"/>
        </w:trPr>
        <w:tc>
          <w:tcPr>
            <w:tcW w:w="2977" w:type="dxa"/>
            <w:gridSpan w:val="2"/>
            <w:vMerge w:val="restart"/>
            <w:tcMar/>
          </w:tcPr>
          <w:p w:rsidRPr="007434CD" w:rsidR="00DE342F" w:rsidP="00DE342F" w:rsidRDefault="00DE342F" w14:paraId="351BB6B3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7434CD" w:rsidR="00DE342F" w:rsidP="00DE342F" w:rsidRDefault="00DE342F" w14:paraId="033CC254" w14:textId="77777777">
            <w:pPr>
              <w:rPr>
                <w:rFonts w:ascii="Arial" w:hAnsi="Arial" w:cs="Arial"/>
                <w:color w:val="2F5496" w:themeColor="accent1" w:themeShade="BF"/>
              </w:rPr>
            </w:pPr>
          </w:p>
          <w:p w:rsidRPr="007434CD" w:rsidR="00DE342F" w:rsidP="009F7BE0" w:rsidRDefault="00DE342F" w14:paraId="09D901D4" w14:textId="4231B9BA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</w:pPr>
            <w:r w:rsidRPr="007434CD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 xml:space="preserve">Year </w:t>
            </w:r>
            <w:r w:rsidR="005D5A92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1</w:t>
            </w:r>
            <w:r w:rsidR="00C434DB">
              <w:rPr>
                <w:rFonts w:ascii="Arial" w:hAnsi="Arial" w:cs="Arial"/>
                <w:b/>
                <w:bCs/>
                <w:color w:val="2F5496" w:themeColor="accent1" w:themeShade="BF"/>
                <w:sz w:val="40"/>
                <w:szCs w:val="40"/>
              </w:rPr>
              <w:t>3</w:t>
            </w:r>
          </w:p>
        </w:tc>
        <w:tc>
          <w:tcPr>
            <w:tcW w:w="4443" w:type="dxa"/>
            <w:gridSpan w:val="2"/>
            <w:tcMar/>
          </w:tcPr>
          <w:p w:rsidRPr="007434CD" w:rsidR="00DE342F" w:rsidP="00DE342F" w:rsidRDefault="00DE342F" w14:paraId="6527D02B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34CD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AUTUMN TERM</w:t>
            </w:r>
          </w:p>
        </w:tc>
        <w:tc>
          <w:tcPr>
            <w:tcW w:w="4444" w:type="dxa"/>
            <w:gridSpan w:val="2"/>
            <w:tcMar/>
          </w:tcPr>
          <w:p w:rsidRPr="007434CD" w:rsidR="00DE342F" w:rsidP="00DE342F" w:rsidRDefault="00DE342F" w14:paraId="4369FDA1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34CD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SPRING TERM</w:t>
            </w:r>
          </w:p>
        </w:tc>
        <w:tc>
          <w:tcPr>
            <w:tcW w:w="4012" w:type="dxa"/>
            <w:gridSpan w:val="2"/>
            <w:tcMar/>
          </w:tcPr>
          <w:p w:rsidRPr="007434CD" w:rsidR="00DE342F" w:rsidP="00DE342F" w:rsidRDefault="00DE342F" w14:paraId="5433D491" w14:textId="77777777">
            <w:pPr>
              <w:jc w:val="center"/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</w:pPr>
            <w:r w:rsidRPr="007434CD">
              <w:rPr>
                <w:rFonts w:ascii="Arial" w:hAnsi="Arial" w:cs="Arial"/>
                <w:b/>
                <w:bCs/>
                <w:color w:val="2F5496" w:themeColor="accent1" w:themeShade="BF"/>
                <w:sz w:val="36"/>
                <w:szCs w:val="36"/>
              </w:rPr>
              <w:t>SUMMER TERM</w:t>
            </w:r>
          </w:p>
        </w:tc>
      </w:tr>
      <w:tr w:rsidRPr="007434CD" w:rsidR="009F7BE0" w:rsidTr="53DC503B" w14:paraId="5C110F7A" w14:textId="77777777">
        <w:trPr>
          <w:trHeight w:val="536"/>
        </w:trPr>
        <w:tc>
          <w:tcPr>
            <w:tcW w:w="2977" w:type="dxa"/>
            <w:gridSpan w:val="2"/>
            <w:vMerge/>
            <w:tcMar/>
          </w:tcPr>
          <w:p w:rsidRPr="007434CD" w:rsidR="009F7BE0" w:rsidP="009F7BE0" w:rsidRDefault="009F7BE0" w14:paraId="24E3915E" w14:textId="77777777">
            <w:pPr>
              <w:rPr>
                <w:rFonts w:ascii="Arial" w:hAnsi="Arial" w:cs="Arial"/>
              </w:rPr>
            </w:pPr>
          </w:p>
        </w:tc>
        <w:tc>
          <w:tcPr>
            <w:tcW w:w="2221" w:type="dxa"/>
            <w:tcMar/>
          </w:tcPr>
          <w:p w:rsidRPr="007434CD" w:rsidR="009F7BE0" w:rsidP="009F7BE0" w:rsidRDefault="009F7BE0" w14:paraId="146E2A75" w14:textId="77777777">
            <w:pPr>
              <w:rPr>
                <w:rFonts w:ascii="Arial" w:hAnsi="Arial" w:cs="Arial"/>
                <w:b/>
                <w:bCs/>
              </w:rPr>
            </w:pPr>
            <w:r w:rsidRPr="007434CD">
              <w:rPr>
                <w:rFonts w:ascii="Arial" w:hAnsi="Arial" w:cs="Arial"/>
                <w:b/>
                <w:bCs/>
              </w:rPr>
              <w:t>TERM 1A</w:t>
            </w:r>
          </w:p>
          <w:p w:rsidRPr="007434CD" w:rsidR="009F7BE0" w:rsidP="009F7BE0" w:rsidRDefault="009F7BE0" w14:paraId="19E1F696" w14:textId="271C6C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22" w:type="dxa"/>
            <w:tcMar/>
          </w:tcPr>
          <w:p w:rsidRPr="007434CD" w:rsidR="009F7BE0" w:rsidP="009F7BE0" w:rsidRDefault="009F7BE0" w14:paraId="61449D05" w14:textId="615F8BC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 1B</w:t>
            </w:r>
          </w:p>
        </w:tc>
        <w:tc>
          <w:tcPr>
            <w:tcW w:w="2222" w:type="dxa"/>
            <w:tcMar/>
          </w:tcPr>
          <w:p w:rsidRPr="007434CD" w:rsidR="009F7BE0" w:rsidP="009F7BE0" w:rsidRDefault="009F7BE0" w14:paraId="1F32C615" w14:textId="2981C01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 2A</w:t>
            </w:r>
          </w:p>
        </w:tc>
        <w:tc>
          <w:tcPr>
            <w:tcW w:w="2222" w:type="dxa"/>
            <w:tcMar/>
          </w:tcPr>
          <w:p w:rsidRPr="007434CD" w:rsidR="009F7BE0" w:rsidP="009F7BE0" w:rsidRDefault="009F7BE0" w14:paraId="0210C615" w14:textId="2C8C6E8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</w:t>
            </w:r>
            <w:r w:rsidRPr="007434CD" w:rsidR="006B6090">
              <w:rPr>
                <w:rFonts w:ascii="Arial" w:hAnsi="Arial" w:cs="Arial"/>
                <w:b/>
                <w:bCs/>
              </w:rPr>
              <w:t xml:space="preserve"> </w:t>
            </w:r>
            <w:r w:rsidRPr="007434CD">
              <w:rPr>
                <w:rFonts w:ascii="Arial" w:hAnsi="Arial" w:cs="Arial"/>
                <w:b/>
                <w:bCs/>
              </w:rPr>
              <w:t>2B</w:t>
            </w:r>
          </w:p>
        </w:tc>
        <w:tc>
          <w:tcPr>
            <w:tcW w:w="2222" w:type="dxa"/>
            <w:tcMar/>
          </w:tcPr>
          <w:p w:rsidRPr="007434CD" w:rsidR="009F7BE0" w:rsidP="009F7BE0" w:rsidRDefault="009F7BE0" w14:paraId="07C38D12" w14:textId="50316ED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 3A</w:t>
            </w:r>
          </w:p>
        </w:tc>
        <w:tc>
          <w:tcPr>
            <w:tcW w:w="1790" w:type="dxa"/>
            <w:tcMar/>
          </w:tcPr>
          <w:p w:rsidRPr="007434CD" w:rsidR="009F7BE0" w:rsidP="009F7BE0" w:rsidRDefault="009F7BE0" w14:paraId="625B1A69" w14:textId="2277EB3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434CD">
              <w:rPr>
                <w:rFonts w:ascii="Arial" w:hAnsi="Arial" w:cs="Arial"/>
                <w:b/>
                <w:bCs/>
              </w:rPr>
              <w:t>TERM</w:t>
            </w:r>
            <w:r w:rsidRPr="007434CD" w:rsidR="006B6090">
              <w:rPr>
                <w:rFonts w:ascii="Arial" w:hAnsi="Arial" w:cs="Arial"/>
                <w:b/>
                <w:bCs/>
              </w:rPr>
              <w:t xml:space="preserve"> </w:t>
            </w:r>
            <w:r w:rsidRPr="007434CD">
              <w:rPr>
                <w:rFonts w:ascii="Arial" w:hAnsi="Arial" w:cs="Arial"/>
                <w:b/>
                <w:bCs/>
              </w:rPr>
              <w:t>3B</w:t>
            </w:r>
          </w:p>
        </w:tc>
      </w:tr>
      <w:tr w:rsidRPr="007434CD" w:rsidR="001750A9" w:rsidTr="53DC503B" w14:paraId="2B9792C9" w14:textId="77777777">
        <w:trPr>
          <w:trHeight w:val="2814"/>
        </w:trPr>
        <w:tc>
          <w:tcPr>
            <w:tcW w:w="1035" w:type="dxa"/>
            <w:vMerge w:val="restart"/>
            <w:shd w:val="clear" w:color="auto" w:fill="D5DCE4" w:themeFill="text2" w:themeFillTint="33"/>
            <w:tcMar/>
            <w:textDirection w:val="btLr"/>
          </w:tcPr>
          <w:p w:rsidRPr="007434CD" w:rsidR="001750A9" w:rsidP="001750A9" w:rsidRDefault="001750A9" w14:paraId="158B934A" w14:textId="77777777">
            <w:pPr>
              <w:rPr>
                <w:rFonts w:ascii="Arial" w:hAnsi="Arial" w:cs="Arial"/>
              </w:rPr>
            </w:pPr>
          </w:p>
          <w:p w:rsidRPr="007434CD" w:rsidR="001750A9" w:rsidP="001750A9" w:rsidRDefault="001750A9" w14:paraId="269E3ACD" w14:textId="77777777">
            <w:pPr>
              <w:rPr>
                <w:rFonts w:ascii="Arial" w:hAnsi="Arial" w:cs="Arial"/>
              </w:rPr>
            </w:pPr>
          </w:p>
          <w:p w:rsidRPr="007434CD" w:rsidR="001750A9" w:rsidP="001750A9" w:rsidRDefault="001750A9" w14:paraId="1F4297CD" w14:textId="6C5C517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Technology</w:t>
            </w:r>
            <w:r w:rsidRPr="007434CD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–</w:t>
            </w:r>
            <w:r w:rsidRPr="007434CD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Product Design</w:t>
            </w:r>
          </w:p>
          <w:p w:rsidRPr="007434CD" w:rsidR="001750A9" w:rsidP="001750A9" w:rsidRDefault="001750A9" w14:paraId="58C65855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7434CD" w:rsidR="001750A9" w:rsidP="001750A9" w:rsidRDefault="001750A9" w14:paraId="4C378BF2" w14:textId="77777777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Pr="007434CD" w:rsidR="001750A9" w:rsidP="001750A9" w:rsidRDefault="001750A9" w14:paraId="0A009F4E" w14:textId="77777777">
            <w:pPr>
              <w:rPr>
                <w:rFonts w:ascii="Arial" w:hAnsi="Arial" w:cs="Arial"/>
              </w:rPr>
            </w:pPr>
          </w:p>
          <w:p w:rsidRPr="007434CD" w:rsidR="001750A9" w:rsidP="001750A9" w:rsidRDefault="001750A9" w14:paraId="54EC2563" w14:textId="77777777">
            <w:pPr>
              <w:rPr>
                <w:rFonts w:ascii="Arial" w:hAnsi="Arial" w:cs="Arial"/>
              </w:rPr>
            </w:pPr>
          </w:p>
        </w:tc>
        <w:tc>
          <w:tcPr>
            <w:tcW w:w="1942" w:type="dxa"/>
            <w:tcMar/>
          </w:tcPr>
          <w:p w:rsidRPr="007434CD" w:rsidR="001750A9" w:rsidP="001750A9" w:rsidRDefault="001750A9" w14:paraId="02632DB2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  <w:p w:rsidRPr="007434CD" w:rsidR="001750A9" w:rsidP="001750A9" w:rsidRDefault="001750A9" w14:paraId="262A8FB2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KNOWLEDGE DOMAIN</w:t>
            </w:r>
          </w:p>
          <w:p w:rsidRPr="007434CD" w:rsidR="001750A9" w:rsidP="001750A9" w:rsidRDefault="001750A9" w14:paraId="660A6D53" w14:textId="77777777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  <w:p w:rsidRPr="007434CD" w:rsidR="001750A9" w:rsidP="001750A9" w:rsidRDefault="001750A9" w14:paraId="31DCBA44" w14:textId="5462562C">
            <w:pPr>
              <w:tabs>
                <w:tab w:val="left" w:pos="1905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1" w:type="dxa"/>
            <w:tcMar/>
          </w:tcPr>
          <w:p w:rsidRPr="00AE2945" w:rsidR="001750A9" w:rsidP="001750A9" w:rsidRDefault="001750A9" w14:paraId="6ACFF143" w14:textId="20DF5794">
            <w:pPr>
              <w:spacing w:before="120"/>
              <w:rPr>
                <w:rFonts w:ascii="Arial" w:hAnsi="Arial" w:eastAsia="Times New Roman" w:cs="Arial"/>
                <w:color w:val="7030A0"/>
                <w:sz w:val="18"/>
                <w:szCs w:val="18"/>
                <w:lang w:eastAsia="en-GB"/>
              </w:rPr>
            </w:pPr>
            <w:r w:rsidRPr="00AE2945">
              <w:rPr>
                <w:rFonts w:ascii="Arial" w:hAnsi="Arial" w:cs="Arial"/>
                <w:sz w:val="18"/>
                <w:szCs w:val="18"/>
              </w:rPr>
              <w:t>NEA coursework continues</w:t>
            </w:r>
            <w:r w:rsidRPr="00AE2945">
              <w:rPr>
                <w:rFonts w:ascii="Arial" w:hAnsi="Arial" w:cs="Arial"/>
                <w:sz w:val="18"/>
                <w:szCs w:val="18"/>
              </w:rPr>
              <w:br/>
            </w:r>
            <w:r w:rsidRPr="00AE2945">
              <w:rPr>
                <w:rFonts w:ascii="Arial" w:hAnsi="Arial" w:cs="Arial"/>
                <w:sz w:val="18"/>
                <w:szCs w:val="18"/>
              </w:rPr>
              <w:t>alongside theory.</w:t>
            </w:r>
          </w:p>
        </w:tc>
        <w:tc>
          <w:tcPr>
            <w:tcW w:w="2222" w:type="dxa"/>
            <w:tcMar/>
          </w:tcPr>
          <w:p w:rsidRPr="00AE2945" w:rsidR="001750A9" w:rsidP="001750A9" w:rsidRDefault="001750A9" w14:paraId="3F8759E9" w14:textId="332F7E0A">
            <w:pPr>
              <w:spacing w:before="120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AE2945">
              <w:rPr>
                <w:rFonts w:ascii="Arial" w:hAnsi="Arial" w:cs="Arial"/>
                <w:sz w:val="18"/>
                <w:szCs w:val="18"/>
              </w:rPr>
              <w:t>NEA coursework</w:t>
            </w:r>
          </w:p>
        </w:tc>
        <w:tc>
          <w:tcPr>
            <w:tcW w:w="2222" w:type="dxa"/>
            <w:tcMar/>
          </w:tcPr>
          <w:p w:rsidRPr="00AE2945" w:rsidR="001750A9" w:rsidP="001750A9" w:rsidRDefault="001750A9" w14:paraId="72068C78" w14:textId="40032517">
            <w:pPr>
              <w:spacing w:before="120"/>
              <w:rPr>
                <w:rFonts w:ascii="Arial" w:hAnsi="Arial" w:eastAsia="Times New Roman" w:cs="Arial"/>
                <w:sz w:val="18"/>
                <w:szCs w:val="18"/>
                <w:lang w:eastAsia="en-GB"/>
              </w:rPr>
            </w:pPr>
            <w:r w:rsidRPr="00AE2945">
              <w:rPr>
                <w:rFonts w:ascii="Arial" w:hAnsi="Arial" w:cs="Arial"/>
                <w:sz w:val="18"/>
                <w:szCs w:val="18"/>
              </w:rPr>
              <w:t>NEA coursework</w:t>
            </w:r>
          </w:p>
        </w:tc>
        <w:tc>
          <w:tcPr>
            <w:tcW w:w="2222" w:type="dxa"/>
            <w:tcMar/>
          </w:tcPr>
          <w:p w:rsidRPr="00AE2945" w:rsidR="001750A9" w:rsidP="001750A9" w:rsidRDefault="001750A9" w14:paraId="53B2CCEE" w14:textId="7777777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1526978484"/>
                <w:placeholder>
                  <w:docPart w:val="6BCE2F0F870B46498E06605876184E6C"/>
                </w:placeholder>
              </w:sdtPr>
              <w:sdtContent>
                <w:r w:rsidRPr="00AE2945">
                  <w:rPr>
                    <w:rFonts w:ascii="Arial" w:hAnsi="Arial" w:cs="Arial"/>
                    <w:color w:val="000000" w:themeColor="text1"/>
                    <w:sz w:val="18"/>
                    <w:szCs w:val="18"/>
                  </w:rPr>
                  <w:t>Exam preparation</w:t>
                </w:r>
              </w:sdtContent>
            </w:sdt>
          </w:p>
          <w:p w:rsidRPr="00AE2945" w:rsidR="001750A9" w:rsidP="001750A9" w:rsidRDefault="001750A9" w14:paraId="0D6C9DAE" w14:textId="77777777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sdt>
            <w:sdtPr>
              <w:rPr>
                <w:rFonts w:ascii="Arial" w:hAnsi="Arial" w:cs="Arial"/>
                <w:sz w:val="18"/>
                <w:szCs w:val="18"/>
              </w:rPr>
              <w:id w:val="45423792"/>
              <w:placeholder>
                <w:docPart w:val="09D5DA7976DC430B85F30C114C3B061D"/>
              </w:placeholder>
              <w:text w:multiLine="1"/>
            </w:sdtPr>
            <w:sdtContent>
              <w:p w:rsidRPr="00AE2945" w:rsidR="001750A9" w:rsidP="001750A9" w:rsidRDefault="001750A9" w14:paraId="1AE9E02C" w14:textId="77777777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 w:rsidRPr="00AE2945">
                  <w:rPr>
                    <w:rFonts w:ascii="Arial" w:hAnsi="Arial" w:cs="Arial"/>
                    <w:sz w:val="18"/>
                    <w:szCs w:val="18"/>
                  </w:rPr>
                  <w:t>Follow study programme to revise for summer exam</w:t>
                </w:r>
              </w:p>
            </w:sdtContent>
            <w:sdtEndPr>
              <w:rPr>
                <w:rFonts w:ascii="Arial" w:hAnsi="Arial" w:cs="Arial"/>
                <w:sz w:val="18"/>
                <w:szCs w:val="18"/>
              </w:rPr>
            </w:sdtEndPr>
          </w:sdt>
          <w:p w:rsidRPr="00AE2945" w:rsidR="001750A9" w:rsidP="001750A9" w:rsidRDefault="001750A9" w14:paraId="352569FB" w14:textId="1C2BCA8D">
            <w:pPr>
              <w:rPr>
                <w:rFonts w:ascii="Arial" w:hAnsi="Arial" w:eastAsia="Calibri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22" w:type="dxa"/>
            <w:tcMar/>
          </w:tcPr>
          <w:p w:rsidRPr="00AE2945" w:rsidR="001750A9" w:rsidP="001750A9" w:rsidRDefault="001750A9" w14:paraId="064AAD74" w14:textId="5D71CDE6">
            <w:pPr>
              <w:spacing w:before="120"/>
              <w:rPr>
                <w:rFonts w:ascii="Arial" w:hAnsi="Arial" w:eastAsia="Times New Roman" w:cs="Arial"/>
                <w:color w:val="7030A0"/>
                <w:sz w:val="18"/>
                <w:szCs w:val="18"/>
                <w:lang w:eastAsia="en-GB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627856254"/>
                <w:placeholder>
                  <w:docPart w:val="21576335F75349E5B6788D8122875BF5"/>
                </w:placeholder>
              </w:sdtPr>
              <w:sdtContent>
                <w:r w:rsidRPr="00AE2945">
                  <w:rPr>
                    <w:rFonts w:ascii="Arial" w:hAnsi="Arial" w:cs="Arial"/>
                    <w:sz w:val="18"/>
                    <w:szCs w:val="18"/>
                  </w:rPr>
                  <w:t>Study Leave</w:t>
                </w:r>
              </w:sdtContent>
            </w:sdt>
          </w:p>
        </w:tc>
        <w:tc>
          <w:tcPr>
            <w:tcW w:w="1790" w:type="dxa"/>
            <w:tcMar/>
          </w:tcPr>
          <w:p w:rsidRPr="00AE2945" w:rsidR="001750A9" w:rsidP="001750A9" w:rsidRDefault="001750A9" w14:paraId="5F71CB78" w14:textId="2BBA47D2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43827773"/>
                <w:placeholder>
                  <w:docPart w:val="7EBD3D29C3854E92BEA2CE935A198DF0"/>
                </w:placeholder>
              </w:sdtPr>
              <w:sdtContent>
                <w:r w:rsidRPr="00AE2945">
                  <w:rPr>
                    <w:rFonts w:ascii="Arial" w:hAnsi="Arial" w:cs="Arial"/>
                    <w:sz w:val="18"/>
                    <w:szCs w:val="18"/>
                  </w:rPr>
                  <w:t>Study Leave</w:t>
                </w:r>
              </w:sdtContent>
            </w:sdt>
          </w:p>
        </w:tc>
      </w:tr>
      <w:tr w:rsidRPr="007434CD" w:rsidR="001750A9" w:rsidTr="53DC503B" w14:paraId="24BB1970" w14:textId="77777777">
        <w:trPr>
          <w:trHeight w:val="3634"/>
        </w:trPr>
        <w:tc>
          <w:tcPr>
            <w:tcW w:w="1035" w:type="dxa"/>
            <w:vMerge/>
            <w:tcMar/>
          </w:tcPr>
          <w:p w:rsidRPr="007434CD" w:rsidR="001750A9" w:rsidP="001750A9" w:rsidRDefault="001750A9" w14:paraId="70E6FAD7" w14:textId="77777777">
            <w:pPr>
              <w:rPr>
                <w:rFonts w:ascii="Arial" w:hAnsi="Arial" w:cs="Arial"/>
              </w:rPr>
            </w:pPr>
          </w:p>
        </w:tc>
        <w:tc>
          <w:tcPr>
            <w:tcW w:w="1942" w:type="dxa"/>
            <w:tcMar/>
          </w:tcPr>
          <w:p w:rsidRPr="007434CD" w:rsidR="001750A9" w:rsidP="001750A9" w:rsidRDefault="001750A9" w14:paraId="6831F16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434CD" w:rsidR="001750A9" w:rsidP="001750A9" w:rsidRDefault="001750A9" w14:paraId="5F07F56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434CD">
              <w:rPr>
                <w:rFonts w:ascii="Arial" w:hAnsi="Arial" w:cs="Arial"/>
                <w:sz w:val="18"/>
                <w:szCs w:val="18"/>
              </w:rPr>
              <w:t>SKILLS DEVELOPED THROUGH THE KNOWLEDGE AND ENQUIRIES TAUGHT THIS HALF TERM</w:t>
            </w:r>
          </w:p>
          <w:p w:rsidRPr="007434CD" w:rsidR="001750A9" w:rsidP="001750A9" w:rsidRDefault="001750A9" w14:paraId="799E499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1" w:type="dxa"/>
            <w:tcMar/>
          </w:tcPr>
          <w:sdt>
            <w:sdtPr>
              <w:rPr>
                <w:rFonts w:ascii="Arial" w:hAnsi="Arial" w:cs="Arial"/>
                <w:sz w:val="18"/>
                <w:szCs w:val="18"/>
              </w:rPr>
              <w:id w:val="422461967"/>
              <w:placeholder>
                <w:docPart w:val="C9CD01998C6F4C68BAFE0EF79B5647C7"/>
              </w:placeholder>
              <w:text w:multiLine="1"/>
            </w:sdtPr>
            <w:sdtContent>
              <w:p w:rsidRPr="00AE2945" w:rsidR="001750A9" w:rsidP="001750A9" w:rsidRDefault="001750A9" w14:paraId="0742903B" w14:textId="3A75C6C0">
                <w:pPr>
                  <w:widowControl w:val="0"/>
                  <w:spacing w:before="120"/>
                  <w:ind w:left="172" w:hanging="172"/>
                  <w:rPr>
                    <w:rFonts w:ascii="Arial" w:hAnsi="Arial" w:cs="Arial"/>
                    <w:sz w:val="18"/>
                    <w:szCs w:val="18"/>
                  </w:rPr>
                </w:pPr>
                <w:r w:rsidRPr="53DC503B" w:rsidR="001750A9">
                  <w:rPr>
                    <w:rFonts w:ascii="Arial" w:hAnsi="Arial" w:cs="Arial"/>
                    <w:sz w:val="18"/>
                    <w:szCs w:val="18"/>
                  </w:rPr>
                  <w:t>Use of mathematics in design</w:t>
                </w:r>
              </w:p>
            </w:sdtContent>
            <w:sdtEndPr>
              <w:rPr>
                <w:rFonts w:ascii="Arial" w:hAnsi="Arial" w:cs="Arial"/>
                <w:sz w:val="18"/>
                <w:szCs w:val="18"/>
              </w:rPr>
            </w:sdtEndPr>
          </w:sdt>
        </w:tc>
        <w:tc>
          <w:tcPr>
            <w:tcW w:w="2222" w:type="dxa"/>
            <w:tcMar/>
          </w:tcPr>
          <w:p w:rsidRPr="00AE2945" w:rsidR="001750A9" w:rsidP="001750A9" w:rsidRDefault="001750A9" w14:paraId="6C654A90" w14:textId="463E9B0A">
            <w:pPr>
              <w:widowControl w:val="0"/>
              <w:spacing w:before="120"/>
              <w:ind w:left="172" w:hanging="172"/>
              <w:rPr>
                <w:rFonts w:ascii="Arial" w:hAnsi="Arial" w:cs="Arial"/>
                <w:sz w:val="18"/>
                <w:szCs w:val="18"/>
              </w:rPr>
            </w:pPr>
            <w:r w:rsidRPr="00AE2945">
              <w:rPr>
                <w:rFonts w:ascii="Arial" w:hAnsi="Arial" w:cs="Arial"/>
                <w:sz w:val="18"/>
                <w:szCs w:val="18"/>
              </w:rPr>
              <w:t>Use of mathematics in design</w:t>
            </w:r>
          </w:p>
        </w:tc>
        <w:tc>
          <w:tcPr>
            <w:tcW w:w="2222" w:type="dxa"/>
            <w:tcMar/>
          </w:tcPr>
          <w:p w:rsidRPr="00AE2945" w:rsidR="001750A9" w:rsidP="001750A9" w:rsidRDefault="001750A9" w14:paraId="3116A02F" w14:textId="6ACEA5FF">
            <w:pPr>
              <w:widowControl w:val="0"/>
              <w:spacing w:before="120"/>
              <w:ind w:left="172" w:hanging="172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829510078"/>
                <w:placeholder>
                  <w:docPart w:val="B13D6A6D3882413791D68D93B61CCCD4"/>
                </w:placeholder>
                <w:showingPlcHdr/>
                <w:text w:multiLine="1"/>
              </w:sdtPr>
              <w:sdtContent>
                <w:r w:rsidRPr="00AE2945">
                  <w:rPr>
                    <w:rFonts w:ascii="Arial" w:hAnsi="Arial" w:cs="Arial"/>
                    <w:sz w:val="18"/>
                    <w:szCs w:val="18"/>
                  </w:rPr>
                  <w:t>Use of mathematics in design</w:t>
                </w:r>
              </w:sdtContent>
            </w:sdt>
          </w:p>
        </w:tc>
        <w:tc>
          <w:tcPr>
            <w:tcW w:w="2222" w:type="dxa"/>
            <w:tcMar/>
          </w:tcPr>
          <w:p w:rsidRPr="00AE2945" w:rsidR="001750A9" w:rsidP="001750A9" w:rsidRDefault="001750A9" w14:paraId="005122C9" w14:textId="1EB7BE35">
            <w:pPr>
              <w:spacing w:before="120"/>
              <w:ind w:left="172" w:hanging="172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279921501"/>
                <w:placeholder>
                  <w:docPart w:val="E1980889E39E427CB93316884533C7EA"/>
                </w:placeholder>
                <w:text w:multiLine="1"/>
              </w:sdtPr>
              <w:sdtContent>
                <w:r w:rsidRPr="00AE2945">
                  <w:rPr>
                    <w:rFonts w:ascii="Arial" w:hAnsi="Arial" w:cs="Arial"/>
                    <w:sz w:val="18"/>
                    <w:szCs w:val="18"/>
                  </w:rPr>
                  <w:t>Revision of all required theory topics prior to summer exam</w:t>
                </w:r>
              </w:sdtContent>
            </w:sdt>
          </w:p>
        </w:tc>
        <w:tc>
          <w:tcPr>
            <w:tcW w:w="2222" w:type="dxa"/>
            <w:tcMar/>
          </w:tcPr>
          <w:p w:rsidRPr="00AE2945" w:rsidR="001750A9" w:rsidP="001750A9" w:rsidRDefault="001750A9" w14:paraId="56774F07" w14:textId="3A38FF82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0" w:type="dxa"/>
            <w:tcMar/>
          </w:tcPr>
          <w:p w:rsidRPr="00AE2945" w:rsidR="001750A9" w:rsidP="001750A9" w:rsidRDefault="001750A9" w14:paraId="6B1521B5" w14:textId="2BD3D625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60390" w:rsidP="007F3492" w:rsidRDefault="00B60390" w14:paraId="5202F9B2" w14:textId="77777777"/>
    <w:sectPr w:rsidR="00B60390" w:rsidSect="00BD41B5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97821"/>
    <w:multiLevelType w:val="hybridMultilevel"/>
    <w:tmpl w:val="B770C92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87D4CA7"/>
    <w:multiLevelType w:val="hybridMultilevel"/>
    <w:tmpl w:val="7CA6513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38D82A7C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Times New Roman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A407DB9"/>
    <w:multiLevelType w:val="hybridMultilevel"/>
    <w:tmpl w:val="CFF20BE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D7E5B33"/>
    <w:multiLevelType w:val="hybridMultilevel"/>
    <w:tmpl w:val="DE7026E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0DA0527B"/>
    <w:multiLevelType w:val="hybridMultilevel"/>
    <w:tmpl w:val="D990FAA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0FF6147D"/>
    <w:multiLevelType w:val="hybridMultilevel"/>
    <w:tmpl w:val="876481E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1510955"/>
    <w:multiLevelType w:val="hybridMultilevel"/>
    <w:tmpl w:val="6E8A321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14D152CD"/>
    <w:multiLevelType w:val="hybridMultilevel"/>
    <w:tmpl w:val="8E2E052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151F699E"/>
    <w:multiLevelType w:val="hybridMultilevel"/>
    <w:tmpl w:val="0AD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173E5C42"/>
    <w:multiLevelType w:val="hybridMultilevel"/>
    <w:tmpl w:val="272ADEF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1A2A7968"/>
    <w:multiLevelType w:val="hybridMultilevel"/>
    <w:tmpl w:val="1C2C254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1BBE72E8"/>
    <w:multiLevelType w:val="hybridMultilevel"/>
    <w:tmpl w:val="F13626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24F469A8"/>
    <w:multiLevelType w:val="hybridMultilevel"/>
    <w:tmpl w:val="5D78243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37A60738"/>
    <w:multiLevelType w:val="hybridMultilevel"/>
    <w:tmpl w:val="3154B46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38997B0D"/>
    <w:multiLevelType w:val="hybridMultilevel"/>
    <w:tmpl w:val="CFE624D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3D5A76CD"/>
    <w:multiLevelType w:val="hybridMultilevel"/>
    <w:tmpl w:val="C22493C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423820BB"/>
    <w:multiLevelType w:val="hybridMultilevel"/>
    <w:tmpl w:val="B6C2D22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46846A19"/>
    <w:multiLevelType w:val="hybridMultilevel"/>
    <w:tmpl w:val="FAE844C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49BC057B"/>
    <w:multiLevelType w:val="hybridMultilevel"/>
    <w:tmpl w:val="EEA4AED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4F8F6987"/>
    <w:multiLevelType w:val="hybridMultilevel"/>
    <w:tmpl w:val="7E14616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3DF638E"/>
    <w:multiLevelType w:val="hybridMultilevel"/>
    <w:tmpl w:val="2548876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579A00DF"/>
    <w:multiLevelType w:val="hybridMultilevel"/>
    <w:tmpl w:val="39642F5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A97B086"/>
    <w:multiLevelType w:val="hybridMultilevel"/>
    <w:tmpl w:val="31362F7A"/>
    <w:lvl w:ilvl="0" w:tplc="CE88BBA4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B5A935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Times New Roman"/>
      </w:rPr>
    </w:lvl>
    <w:lvl w:ilvl="2" w:tplc="EEE8F76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CD2CB388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2DE7336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Times New Roman"/>
      </w:rPr>
    </w:lvl>
    <w:lvl w:ilvl="5" w:tplc="4A2E3C4E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E1DEBE8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C8B8B59C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Times New Roman"/>
      </w:rPr>
    </w:lvl>
    <w:lvl w:ilvl="8" w:tplc="D1986E9E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5CA56727"/>
    <w:multiLevelType w:val="hybridMultilevel"/>
    <w:tmpl w:val="392EF10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5F3D7A73"/>
    <w:multiLevelType w:val="hybridMultilevel"/>
    <w:tmpl w:val="DB004AD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6050ED97"/>
    <w:multiLevelType w:val="hybridMultilevel"/>
    <w:tmpl w:val="501231B2"/>
    <w:lvl w:ilvl="0" w:tplc="D30AE304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CAC09F8E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Times New Roman"/>
      </w:rPr>
    </w:lvl>
    <w:lvl w:ilvl="2" w:tplc="A5D2E994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93AE1EA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4418A9E8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Times New Roman"/>
      </w:rPr>
    </w:lvl>
    <w:lvl w:ilvl="5" w:tplc="95EC267A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86945CCA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46DCE2C4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Times New Roman"/>
      </w:rPr>
    </w:lvl>
    <w:lvl w:ilvl="8" w:tplc="1E341F0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6" w15:restartNumberingAfterBreak="0">
    <w:nsid w:val="700B2749"/>
    <w:multiLevelType w:val="hybridMultilevel"/>
    <w:tmpl w:val="8548B24A"/>
    <w:lvl w:ilvl="0" w:tplc="FFFFFFFF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2230E912">
      <w:start w:val="1"/>
      <w:numFmt w:val="bullet"/>
      <w:lvlText w:val="o"/>
      <w:lvlJc w:val="left"/>
      <w:pPr>
        <w:ind w:left="567" w:hanging="57"/>
      </w:pPr>
      <w:rPr>
        <w:rFonts w:hint="default" w:ascii="Courier New" w:hAnsi="Courier New" w:cs="Times New Roman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76881826"/>
    <w:multiLevelType w:val="hybridMultilevel"/>
    <w:tmpl w:val="6124FE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780F286A"/>
    <w:multiLevelType w:val="hybridMultilevel"/>
    <w:tmpl w:val="3E20CD0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7FF70D7B"/>
    <w:multiLevelType w:val="hybridMultilevel"/>
    <w:tmpl w:val="5EA0A2BC"/>
    <w:lvl w:ilvl="0" w:tplc="0809000F">
      <w:start w:val="1"/>
      <w:numFmt w:val="decimal"/>
      <w:lvlText w:val="%1."/>
      <w:lvlJc w:val="left"/>
      <w:pPr>
        <w:ind w:left="22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22" w:hanging="360"/>
      </w:pPr>
    </w:lvl>
    <w:lvl w:ilvl="2" w:tplc="0809001B" w:tentative="1">
      <w:start w:val="1"/>
      <w:numFmt w:val="lowerRoman"/>
      <w:lvlText w:val="%3."/>
      <w:lvlJc w:val="right"/>
      <w:pPr>
        <w:ind w:left="3642" w:hanging="180"/>
      </w:pPr>
    </w:lvl>
    <w:lvl w:ilvl="3" w:tplc="0809000F" w:tentative="1">
      <w:start w:val="1"/>
      <w:numFmt w:val="decimal"/>
      <w:lvlText w:val="%4."/>
      <w:lvlJc w:val="left"/>
      <w:pPr>
        <w:ind w:left="4362" w:hanging="360"/>
      </w:pPr>
    </w:lvl>
    <w:lvl w:ilvl="4" w:tplc="08090019" w:tentative="1">
      <w:start w:val="1"/>
      <w:numFmt w:val="lowerLetter"/>
      <w:lvlText w:val="%5."/>
      <w:lvlJc w:val="left"/>
      <w:pPr>
        <w:ind w:left="5082" w:hanging="360"/>
      </w:pPr>
    </w:lvl>
    <w:lvl w:ilvl="5" w:tplc="0809001B" w:tentative="1">
      <w:start w:val="1"/>
      <w:numFmt w:val="lowerRoman"/>
      <w:lvlText w:val="%6."/>
      <w:lvlJc w:val="right"/>
      <w:pPr>
        <w:ind w:left="5802" w:hanging="180"/>
      </w:pPr>
    </w:lvl>
    <w:lvl w:ilvl="6" w:tplc="0809000F" w:tentative="1">
      <w:start w:val="1"/>
      <w:numFmt w:val="decimal"/>
      <w:lvlText w:val="%7."/>
      <w:lvlJc w:val="left"/>
      <w:pPr>
        <w:ind w:left="6522" w:hanging="360"/>
      </w:pPr>
    </w:lvl>
    <w:lvl w:ilvl="7" w:tplc="08090019" w:tentative="1">
      <w:start w:val="1"/>
      <w:numFmt w:val="lowerLetter"/>
      <w:lvlText w:val="%8."/>
      <w:lvlJc w:val="left"/>
      <w:pPr>
        <w:ind w:left="7242" w:hanging="360"/>
      </w:pPr>
    </w:lvl>
    <w:lvl w:ilvl="8" w:tplc="0809001B" w:tentative="1">
      <w:start w:val="1"/>
      <w:numFmt w:val="lowerRoman"/>
      <w:lvlText w:val="%9."/>
      <w:lvlJc w:val="right"/>
      <w:pPr>
        <w:ind w:left="7962" w:hanging="180"/>
      </w:pPr>
    </w:lvl>
  </w:abstractNum>
  <w:num w:numId="1" w16cid:durableId="952858107">
    <w:abstractNumId w:val="29"/>
  </w:num>
  <w:num w:numId="2" w16cid:durableId="33502339">
    <w:abstractNumId w:val="11"/>
  </w:num>
  <w:num w:numId="3" w16cid:durableId="1119029634">
    <w:abstractNumId w:val="1"/>
  </w:num>
  <w:num w:numId="4" w16cid:durableId="1608923777">
    <w:abstractNumId w:val="3"/>
  </w:num>
  <w:num w:numId="5" w16cid:durableId="3826326">
    <w:abstractNumId w:val="26"/>
  </w:num>
  <w:num w:numId="6" w16cid:durableId="1910185291">
    <w:abstractNumId w:val="18"/>
  </w:num>
  <w:num w:numId="7" w16cid:durableId="2077705069">
    <w:abstractNumId w:val="12"/>
  </w:num>
  <w:num w:numId="8" w16cid:durableId="1203204672">
    <w:abstractNumId w:val="9"/>
  </w:num>
  <w:num w:numId="9" w16cid:durableId="1398935665">
    <w:abstractNumId w:val="17"/>
  </w:num>
  <w:num w:numId="10" w16cid:durableId="1732149150">
    <w:abstractNumId w:val="23"/>
  </w:num>
  <w:num w:numId="11" w16cid:durableId="538855083">
    <w:abstractNumId w:val="24"/>
  </w:num>
  <w:num w:numId="12" w16cid:durableId="386688156">
    <w:abstractNumId w:val="7"/>
  </w:num>
  <w:num w:numId="13" w16cid:durableId="95488308">
    <w:abstractNumId w:val="27"/>
  </w:num>
  <w:num w:numId="14" w16cid:durableId="951091182">
    <w:abstractNumId w:val="13"/>
  </w:num>
  <w:num w:numId="15" w16cid:durableId="1996840745">
    <w:abstractNumId w:val="2"/>
  </w:num>
  <w:num w:numId="16" w16cid:durableId="1715617503">
    <w:abstractNumId w:val="14"/>
  </w:num>
  <w:num w:numId="17" w16cid:durableId="262034784">
    <w:abstractNumId w:val="25"/>
  </w:num>
  <w:num w:numId="18" w16cid:durableId="489903913">
    <w:abstractNumId w:val="22"/>
  </w:num>
  <w:num w:numId="19" w16cid:durableId="2017658470">
    <w:abstractNumId w:val="20"/>
  </w:num>
  <w:num w:numId="20" w16cid:durableId="927352262">
    <w:abstractNumId w:val="10"/>
  </w:num>
  <w:num w:numId="21" w16cid:durableId="79330904">
    <w:abstractNumId w:val="4"/>
  </w:num>
  <w:num w:numId="22" w16cid:durableId="323626718">
    <w:abstractNumId w:val="0"/>
  </w:num>
  <w:num w:numId="23" w16cid:durableId="1304506841">
    <w:abstractNumId w:val="16"/>
  </w:num>
  <w:num w:numId="24" w16cid:durableId="1795366994">
    <w:abstractNumId w:val="6"/>
  </w:num>
  <w:num w:numId="25" w16cid:durableId="586034848">
    <w:abstractNumId w:val="19"/>
  </w:num>
  <w:num w:numId="26" w16cid:durableId="1124153795">
    <w:abstractNumId w:val="21"/>
  </w:num>
  <w:num w:numId="27" w16cid:durableId="944574838">
    <w:abstractNumId w:val="15"/>
  </w:num>
  <w:num w:numId="28" w16cid:durableId="649598500">
    <w:abstractNumId w:val="8"/>
  </w:num>
  <w:num w:numId="29" w16cid:durableId="398477847">
    <w:abstractNumId w:val="5"/>
  </w:num>
  <w:num w:numId="30" w16cid:durableId="472406540">
    <w:abstractNumId w:val="2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80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091"/>
    <w:rsid w:val="0002670F"/>
    <w:rsid w:val="0004268E"/>
    <w:rsid w:val="00047054"/>
    <w:rsid w:val="0008584D"/>
    <w:rsid w:val="000B6394"/>
    <w:rsid w:val="000C19F6"/>
    <w:rsid w:val="00134FF8"/>
    <w:rsid w:val="001750A9"/>
    <w:rsid w:val="001A0776"/>
    <w:rsid w:val="001C24FD"/>
    <w:rsid w:val="001F3C62"/>
    <w:rsid w:val="00236D9C"/>
    <w:rsid w:val="002415AB"/>
    <w:rsid w:val="002665EB"/>
    <w:rsid w:val="002D1BD6"/>
    <w:rsid w:val="003749DD"/>
    <w:rsid w:val="00391150"/>
    <w:rsid w:val="00394132"/>
    <w:rsid w:val="003A1C2E"/>
    <w:rsid w:val="003D2432"/>
    <w:rsid w:val="003E6F2A"/>
    <w:rsid w:val="004608CF"/>
    <w:rsid w:val="004D543B"/>
    <w:rsid w:val="004F4D23"/>
    <w:rsid w:val="0056111C"/>
    <w:rsid w:val="005B08F0"/>
    <w:rsid w:val="005D5A92"/>
    <w:rsid w:val="0061744C"/>
    <w:rsid w:val="00632926"/>
    <w:rsid w:val="00647D56"/>
    <w:rsid w:val="00677108"/>
    <w:rsid w:val="00696EFC"/>
    <w:rsid w:val="006B5E65"/>
    <w:rsid w:val="006B6090"/>
    <w:rsid w:val="007068C5"/>
    <w:rsid w:val="007434CD"/>
    <w:rsid w:val="00762359"/>
    <w:rsid w:val="00770E1F"/>
    <w:rsid w:val="007B0F07"/>
    <w:rsid w:val="007B72BA"/>
    <w:rsid w:val="007C318F"/>
    <w:rsid w:val="007F3492"/>
    <w:rsid w:val="008237A7"/>
    <w:rsid w:val="00843458"/>
    <w:rsid w:val="00845580"/>
    <w:rsid w:val="00882B91"/>
    <w:rsid w:val="00884D6B"/>
    <w:rsid w:val="00896455"/>
    <w:rsid w:val="008C12EE"/>
    <w:rsid w:val="008F5084"/>
    <w:rsid w:val="008F671C"/>
    <w:rsid w:val="00945342"/>
    <w:rsid w:val="00955050"/>
    <w:rsid w:val="00966E80"/>
    <w:rsid w:val="009749A7"/>
    <w:rsid w:val="00974CE3"/>
    <w:rsid w:val="009B2FA5"/>
    <w:rsid w:val="009C7E26"/>
    <w:rsid w:val="009F7BE0"/>
    <w:rsid w:val="00A01131"/>
    <w:rsid w:val="00A0334E"/>
    <w:rsid w:val="00A20629"/>
    <w:rsid w:val="00A64467"/>
    <w:rsid w:val="00A87E46"/>
    <w:rsid w:val="00AB2DD9"/>
    <w:rsid w:val="00AC4015"/>
    <w:rsid w:val="00AD3685"/>
    <w:rsid w:val="00AD4091"/>
    <w:rsid w:val="00AE2945"/>
    <w:rsid w:val="00B261B6"/>
    <w:rsid w:val="00B456D3"/>
    <w:rsid w:val="00B602E3"/>
    <w:rsid w:val="00B60390"/>
    <w:rsid w:val="00BC3EC7"/>
    <w:rsid w:val="00BD41B5"/>
    <w:rsid w:val="00C434DB"/>
    <w:rsid w:val="00CA2253"/>
    <w:rsid w:val="00D3252A"/>
    <w:rsid w:val="00DE342F"/>
    <w:rsid w:val="00EC7371"/>
    <w:rsid w:val="00ED5461"/>
    <w:rsid w:val="00EF06A4"/>
    <w:rsid w:val="53DC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72107"/>
  <w15:chartTrackingRefBased/>
  <w15:docId w15:val="{FB46DD7E-FACD-416D-855F-6CEF9DE537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508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E342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E342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61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numbering" Target="numbering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customXml" Target="../customXml/item3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glossaryDocument" Target="glossary/document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fjsims\OneDrive%20-%20Saffron%20Walden%20County%20High%20School\School%20Office%20Documents\Curriculum\Curriculum%20Maps\Blank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BCE2F0F870B46498E06605876184E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6494D-1BD7-4EDB-8D79-B15E75AD2F70}"/>
      </w:docPartPr>
      <w:docPartBody>
        <w:p xmlns:wp14="http://schemas.microsoft.com/office/word/2010/wordml" w:rsidR="00B261B6" w:rsidP="00B261B6" w:rsidRDefault="00B261B6" w14:paraId="4C3E277F" wp14:textId="77777777">
          <w:pPr>
            <w:pStyle w:val="6BCE2F0F870B46498E06605876184E6C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09D5DA7976DC430B85F30C114C3B0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47413F-038C-4230-A00B-11ECE5F22474}"/>
      </w:docPartPr>
      <w:docPartBody>
        <w:p xmlns:wp14="http://schemas.microsoft.com/office/word/2010/wordml" w:rsidR="00B261B6" w:rsidP="00B261B6" w:rsidRDefault="00B261B6" w14:paraId="4F14D7C8" wp14:textId="77777777">
          <w:pPr>
            <w:pStyle w:val="09D5DA7976DC430B85F30C114C3B061D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21576335F75349E5B6788D8122875B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0FA0A5-12FD-416E-BB6B-D2C386A6E6EE}"/>
      </w:docPartPr>
      <w:docPartBody>
        <w:p xmlns:wp14="http://schemas.microsoft.com/office/word/2010/wordml" w:rsidR="00B261B6" w:rsidP="00B261B6" w:rsidRDefault="00B261B6" w14:paraId="5362E849" wp14:textId="77777777">
          <w:pPr>
            <w:pStyle w:val="21576335F75349E5B6788D8122875BF5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7EBD3D29C3854E92BEA2CE935A198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EE9E7-D2B6-4D8F-87D9-2D775BB420DF}"/>
      </w:docPartPr>
      <w:docPartBody>
        <w:p xmlns:wp14="http://schemas.microsoft.com/office/word/2010/wordml" w:rsidR="00B261B6" w:rsidP="00B261B6" w:rsidRDefault="00B261B6" w14:paraId="5B951852" wp14:textId="77777777">
          <w:pPr>
            <w:pStyle w:val="7EBD3D29C3854E92BEA2CE935A198DF0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C9CD01998C6F4C68BAFE0EF79B564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53E4FE-80AA-49C7-BD09-4949FB7D40C8}"/>
      </w:docPartPr>
      <w:docPartBody>
        <w:p xmlns:wp14="http://schemas.microsoft.com/office/word/2010/wordml" w:rsidR="00B261B6" w:rsidP="00B261B6" w:rsidRDefault="00B261B6" w14:paraId="2946BB5D" wp14:textId="77777777">
          <w:pPr>
            <w:pStyle w:val="C9CD01998C6F4C68BAFE0EF79B5647C7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B13D6A6D3882413791D68D93B61CC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9ECB08-29E3-4E19-9A3E-CDBF6469C55F}"/>
      </w:docPartPr>
      <w:docPartBody>
        <w:p xmlns:wp14="http://schemas.microsoft.com/office/word/2010/wordml" w:rsidR="00B261B6" w:rsidP="00B261B6" w:rsidRDefault="00B261B6" w14:paraId="46E69C4A" wp14:textId="77777777">
          <w:pPr>
            <w:pStyle w:val="B13D6A6D3882413791D68D93B61CCCD4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  <w:docPart>
      <w:docPartPr>
        <w:name w:val="E1980889E39E427CB93316884533C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FDC2DD-3D01-4F20-91BB-51C0AA0A0209}"/>
      </w:docPartPr>
      <w:docPartBody>
        <w:p xmlns:wp14="http://schemas.microsoft.com/office/word/2010/wordml" w:rsidR="00B261B6" w:rsidP="00B261B6" w:rsidRDefault="00B261B6" w14:paraId="5ED8C455" wp14:textId="77777777">
          <w:pPr>
            <w:pStyle w:val="E1980889E39E427CB93316884533C7EA"/>
          </w:pPr>
          <w:r w:rsidRPr="00CD69FF">
            <w:rPr>
              <w:rStyle w:val="PlaceholderText"/>
              <w:sz w:val="18"/>
              <w:szCs w:val="18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1B6"/>
    <w:rsid w:val="00B2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61B6"/>
    <w:rPr>
      <w:color w:val="808080"/>
    </w:rPr>
  </w:style>
  <w:style w:type="paragraph" w:customStyle="1" w:styleId="6BCE2F0F870B46498E06605876184E6C">
    <w:name w:val="6BCE2F0F870B46498E06605876184E6C"/>
    <w:rsid w:val="00B261B6"/>
  </w:style>
  <w:style w:type="paragraph" w:customStyle="1" w:styleId="09D5DA7976DC430B85F30C114C3B061D">
    <w:name w:val="09D5DA7976DC430B85F30C114C3B061D"/>
    <w:rsid w:val="00B261B6"/>
  </w:style>
  <w:style w:type="paragraph" w:customStyle="1" w:styleId="21576335F75349E5B6788D8122875BF5">
    <w:name w:val="21576335F75349E5B6788D8122875BF5"/>
    <w:rsid w:val="00B261B6"/>
  </w:style>
  <w:style w:type="paragraph" w:customStyle="1" w:styleId="7EBD3D29C3854E92BEA2CE935A198DF0">
    <w:name w:val="7EBD3D29C3854E92BEA2CE935A198DF0"/>
    <w:rsid w:val="00B261B6"/>
  </w:style>
  <w:style w:type="paragraph" w:customStyle="1" w:styleId="C9CD01998C6F4C68BAFE0EF79B5647C7">
    <w:name w:val="C9CD01998C6F4C68BAFE0EF79B5647C7"/>
    <w:rsid w:val="00B261B6"/>
  </w:style>
  <w:style w:type="paragraph" w:customStyle="1" w:styleId="B13D6A6D3882413791D68D93B61CCCD4">
    <w:name w:val="B13D6A6D3882413791D68D93B61CCCD4"/>
    <w:rsid w:val="00B261B6"/>
  </w:style>
  <w:style w:type="paragraph" w:customStyle="1" w:styleId="E1980889E39E427CB93316884533C7EA">
    <w:name w:val="E1980889E39E427CB93316884533C7EA"/>
    <w:rsid w:val="00B261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51C4E0516A14CA4AC94D3422A1BDA" ma:contentTypeVersion="19" ma:contentTypeDescription="Create a new document." ma:contentTypeScope="" ma:versionID="c0853034421a49e470dd173a276bff29">
  <xsd:schema xmlns:xsd="http://www.w3.org/2001/XMLSchema" xmlns:xs="http://www.w3.org/2001/XMLSchema" xmlns:p="http://schemas.microsoft.com/office/2006/metadata/properties" xmlns:ns2="c461f0c0-d16a-48e4-b07f-502de6a52f18" xmlns:ns3="3cd3f1d4-c6cb-4ee5-8156-c1a9b10bf864" targetNamespace="http://schemas.microsoft.com/office/2006/metadata/properties" ma:root="true" ma:fieldsID="b157ac9390728f52fa2441c60aab4c70" ns2:_="" ns3:_="">
    <xsd:import namespace="c461f0c0-d16a-48e4-b07f-502de6a52f18"/>
    <xsd:import namespace="3cd3f1d4-c6cb-4ee5-8156-c1a9b10bf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1f0c0-d16a-48e4-b07f-502de6a52f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51a2207-0de3-40dd-93a5-9151e5045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3f1d4-c6cb-4ee5-8156-c1a9b10bf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9afec0f-0690-4c6b-9772-9d2978754888}" ma:internalName="TaxCatchAll" ma:showField="CatchAllData" ma:web="3cd3f1d4-c6cb-4ee5-8156-c1a9b10bf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d3f1d4-c6cb-4ee5-8156-c1a9b10bf864" xsi:nil="true"/>
    <lcf76f155ced4ddcb4097134ff3c332f xmlns="c461f0c0-d16a-48e4-b07f-502de6a52f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EEF176C-7365-4EBC-8842-58939B908C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32C676-5005-4974-B1D7-97059320785E}"/>
</file>

<file path=customXml/itemProps3.xml><?xml version="1.0" encoding="utf-8"?>
<ds:datastoreItem xmlns:ds="http://schemas.openxmlformats.org/officeDocument/2006/customXml" ds:itemID="{323F5E3B-0E06-45BE-A76F-589AE9FE3B4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 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Sims (Main Office)</dc:creator>
  <cp:keywords/>
  <dc:description/>
  <cp:lastModifiedBy>Mr J Duddy</cp:lastModifiedBy>
  <cp:revision>9</cp:revision>
  <dcterms:created xsi:type="dcterms:W3CDTF">2023-10-13T09:44:00Z</dcterms:created>
  <dcterms:modified xsi:type="dcterms:W3CDTF">2025-07-17T14:20:49Z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0x01010063851C4E0516A14CA4AC94D3422A1BDA</vt:lpwstr>
  </property>
  <property fmtid="{D5CDD505-2E9C-101B-9397-08002B2CF9AE}" pid="3" name="MediaServiceImageTags">
    <vt:lpwstr/>
  </property>
</Properties>
</file>