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69A54" w14:textId="77777777" w:rsidR="00394132" w:rsidRPr="00394132" w:rsidRDefault="00394132" w:rsidP="00394132">
      <w:pPr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394132">
        <w:rPr>
          <w:rFonts w:ascii="Arial" w:hAnsi="Arial" w:cs="Arial"/>
          <w:b/>
          <w:bCs/>
          <w:noProof/>
          <w:color w:val="2F5496" w:themeColor="accent1" w:themeShade="BF"/>
        </w:rPr>
        <w:drawing>
          <wp:anchor distT="0" distB="0" distL="114300" distR="114300" simplePos="0" relativeHeight="251658240" behindDoc="0" locked="0" layoutInCell="1" allowOverlap="1" wp14:anchorId="57320EAF" wp14:editId="4FD71652">
            <wp:simplePos x="0" y="0"/>
            <wp:positionH relativeFrom="column">
              <wp:posOffset>8338659</wp:posOffset>
            </wp:positionH>
            <wp:positionV relativeFrom="paragraph">
              <wp:posOffset>-326891</wp:posOffset>
            </wp:positionV>
            <wp:extent cx="1196311" cy="900752"/>
            <wp:effectExtent l="0" t="0" r="4445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11" cy="900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4132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Saffron Walden County High School Curriculum</w:t>
      </w:r>
    </w:p>
    <w:p w14:paraId="555B7CF4" w14:textId="0829F220" w:rsidR="00394132" w:rsidRDefault="00394132" w:rsidP="00394132">
      <w:pPr>
        <w:jc w:val="center"/>
        <w:rPr>
          <w:rFonts w:ascii="Arial" w:hAnsi="Arial" w:cs="Arial"/>
        </w:rPr>
      </w:pPr>
      <w:r w:rsidRPr="00394132">
        <w:rPr>
          <w:rFonts w:ascii="Arial" w:hAnsi="Arial" w:cs="Arial"/>
        </w:rPr>
        <w:t>CURRICULUM SUMMARY</w:t>
      </w:r>
    </w:p>
    <w:p w14:paraId="3E54153C" w14:textId="77777777" w:rsidR="001A193D" w:rsidRPr="00394132" w:rsidRDefault="001A193D" w:rsidP="00394132">
      <w:pPr>
        <w:jc w:val="center"/>
        <w:rPr>
          <w:rFonts w:ascii="Arial" w:hAnsi="Arial" w:cs="Arial"/>
        </w:rPr>
      </w:pPr>
    </w:p>
    <w:tbl>
      <w:tblPr>
        <w:tblStyle w:val="TableGrid"/>
        <w:tblW w:w="15735" w:type="dxa"/>
        <w:tblInd w:w="-866" w:type="dxa"/>
        <w:tblLayout w:type="fixed"/>
        <w:tblLook w:val="04A0" w:firstRow="1" w:lastRow="0" w:firstColumn="1" w:lastColumn="0" w:noHBand="0" w:noVBand="1"/>
      </w:tblPr>
      <w:tblGrid>
        <w:gridCol w:w="1035"/>
        <w:gridCol w:w="1920"/>
        <w:gridCol w:w="2130"/>
        <w:gridCol w:w="2130"/>
        <w:gridCol w:w="2130"/>
        <w:gridCol w:w="2130"/>
        <w:gridCol w:w="2130"/>
        <w:gridCol w:w="2130"/>
      </w:tblGrid>
      <w:tr w:rsidR="00F95619" w:rsidRPr="00A97039" w14:paraId="5EEC59FE" w14:textId="77777777" w:rsidTr="103534AC">
        <w:trPr>
          <w:trHeight w:val="719"/>
        </w:trPr>
        <w:tc>
          <w:tcPr>
            <w:tcW w:w="2955" w:type="dxa"/>
            <w:gridSpan w:val="2"/>
            <w:vMerge w:val="restart"/>
            <w:tcBorders>
              <w:top w:val="double" w:sz="4" w:space="0" w:color="A5A5A5" w:themeColor="accent3"/>
              <w:left w:val="double" w:sz="4" w:space="0" w:color="A5A5A5" w:themeColor="accent3"/>
              <w:right w:val="double" w:sz="4" w:space="0" w:color="A5A5A5" w:themeColor="accent3"/>
            </w:tcBorders>
          </w:tcPr>
          <w:p w14:paraId="213C84DC" w14:textId="77777777" w:rsidR="00F95619" w:rsidRPr="00A97039" w:rsidRDefault="00F95619" w:rsidP="00F95619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29C1A458" w14:textId="77777777" w:rsidR="00F95619" w:rsidRPr="00A97039" w:rsidRDefault="00F95619" w:rsidP="00F95619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04CA9532" w14:textId="1B264199" w:rsidR="00F95619" w:rsidRPr="00A97039" w:rsidRDefault="00F95619" w:rsidP="00F95619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A97039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 xml:space="preserve">Year </w:t>
            </w:r>
            <w:r w:rsidR="00946406" w:rsidRPr="00A97039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8</w:t>
            </w:r>
          </w:p>
          <w:p w14:paraId="6ACA4EBE" w14:textId="77777777" w:rsidR="00F95619" w:rsidRPr="00A97039" w:rsidRDefault="00F95619" w:rsidP="00F95619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6E3BB5F9" w14:textId="77777777" w:rsidR="00F95619" w:rsidRPr="00A97039" w:rsidRDefault="00F95619" w:rsidP="00F95619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4260" w:type="dxa"/>
            <w:gridSpan w:val="2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03C1017B" w14:textId="77777777" w:rsidR="00F95619" w:rsidRPr="00A97039" w:rsidRDefault="00F95619" w:rsidP="00F95619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97039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260" w:type="dxa"/>
            <w:gridSpan w:val="2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1E626E14" w14:textId="77777777" w:rsidR="00F95619" w:rsidRPr="00A97039" w:rsidRDefault="00F95619" w:rsidP="00F95619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97039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260" w:type="dxa"/>
            <w:gridSpan w:val="2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4125B70E" w14:textId="77777777" w:rsidR="00F95619" w:rsidRPr="00A97039" w:rsidRDefault="00F95619" w:rsidP="00F95619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97039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F95619" w:rsidRPr="00A97039" w14:paraId="449BC6FE" w14:textId="77777777" w:rsidTr="103534AC">
        <w:trPr>
          <w:trHeight w:val="541"/>
        </w:trPr>
        <w:tc>
          <w:tcPr>
            <w:tcW w:w="2955" w:type="dxa"/>
            <w:gridSpan w:val="2"/>
            <w:vMerge/>
          </w:tcPr>
          <w:p w14:paraId="2C45512C" w14:textId="77777777" w:rsidR="00F95619" w:rsidRPr="00A97039" w:rsidRDefault="00F95619" w:rsidP="00F95619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7A47CE09" w14:textId="77777777" w:rsidR="00F95619" w:rsidRPr="00A97039" w:rsidRDefault="00F95619" w:rsidP="00F95619">
            <w:pPr>
              <w:rPr>
                <w:rFonts w:ascii="Arial" w:hAnsi="Arial" w:cs="Arial"/>
                <w:b/>
                <w:bCs/>
              </w:rPr>
            </w:pPr>
            <w:r w:rsidRPr="00A97039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2130" w:type="dxa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2FB8334B" w14:textId="77777777" w:rsidR="00F95619" w:rsidRPr="00A97039" w:rsidRDefault="00F95619" w:rsidP="00F95619">
            <w:pPr>
              <w:rPr>
                <w:rFonts w:ascii="Arial" w:hAnsi="Arial" w:cs="Arial"/>
                <w:b/>
                <w:bCs/>
              </w:rPr>
            </w:pPr>
            <w:r w:rsidRPr="00A97039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130" w:type="dxa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4894A02F" w14:textId="77777777" w:rsidR="00F95619" w:rsidRPr="00A97039" w:rsidRDefault="00F95619" w:rsidP="00F95619">
            <w:pPr>
              <w:rPr>
                <w:rFonts w:ascii="Arial" w:hAnsi="Arial" w:cs="Arial"/>
                <w:b/>
                <w:bCs/>
              </w:rPr>
            </w:pPr>
            <w:r w:rsidRPr="00A97039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130" w:type="dxa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08D2000C" w14:textId="77777777" w:rsidR="00F95619" w:rsidRPr="00A97039" w:rsidRDefault="00F95619" w:rsidP="00F95619">
            <w:pPr>
              <w:rPr>
                <w:rFonts w:ascii="Arial" w:hAnsi="Arial" w:cs="Arial"/>
                <w:b/>
                <w:bCs/>
              </w:rPr>
            </w:pPr>
            <w:r w:rsidRPr="00A97039">
              <w:rPr>
                <w:rFonts w:ascii="Arial" w:hAnsi="Arial" w:cs="Arial"/>
                <w:b/>
                <w:bCs/>
              </w:rPr>
              <w:t>TERM 2B</w:t>
            </w:r>
          </w:p>
        </w:tc>
        <w:tc>
          <w:tcPr>
            <w:tcW w:w="2130" w:type="dxa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7B587F15" w14:textId="77777777" w:rsidR="00F95619" w:rsidRPr="00A97039" w:rsidRDefault="00F95619" w:rsidP="00F95619">
            <w:pPr>
              <w:rPr>
                <w:rFonts w:ascii="Arial" w:hAnsi="Arial" w:cs="Arial"/>
                <w:b/>
                <w:bCs/>
              </w:rPr>
            </w:pPr>
            <w:r w:rsidRPr="00A97039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2130" w:type="dxa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0D1047B6" w14:textId="77777777" w:rsidR="00F95619" w:rsidRPr="00A97039" w:rsidRDefault="00F95619" w:rsidP="00F95619">
            <w:pPr>
              <w:rPr>
                <w:rFonts w:ascii="Arial" w:hAnsi="Arial" w:cs="Arial"/>
                <w:b/>
                <w:bCs/>
              </w:rPr>
            </w:pPr>
            <w:r w:rsidRPr="00A97039">
              <w:rPr>
                <w:rFonts w:ascii="Arial" w:hAnsi="Arial" w:cs="Arial"/>
                <w:b/>
                <w:bCs/>
              </w:rPr>
              <w:t>TERM 3B</w:t>
            </w:r>
          </w:p>
        </w:tc>
      </w:tr>
      <w:tr w:rsidR="00F95619" w:rsidRPr="00A97039" w14:paraId="71A0D90E" w14:textId="77777777" w:rsidTr="103534AC">
        <w:trPr>
          <w:trHeight w:val="544"/>
        </w:trPr>
        <w:tc>
          <w:tcPr>
            <w:tcW w:w="2955" w:type="dxa"/>
            <w:gridSpan w:val="2"/>
            <w:vMerge/>
          </w:tcPr>
          <w:p w14:paraId="272DC8C1" w14:textId="77777777" w:rsidR="00F95619" w:rsidRPr="00A97039" w:rsidRDefault="00F95619" w:rsidP="00F95619">
            <w:pPr>
              <w:rPr>
                <w:rFonts w:ascii="Arial" w:hAnsi="Arial" w:cs="Arial"/>
              </w:rPr>
            </w:pPr>
          </w:p>
        </w:tc>
        <w:tc>
          <w:tcPr>
            <w:tcW w:w="12780" w:type="dxa"/>
            <w:gridSpan w:val="6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227B5CB9" w14:textId="55E94A6F" w:rsidR="00F95619" w:rsidRPr="00A97039" w:rsidRDefault="6EA3499E" w:rsidP="00F95619">
            <w:pPr>
              <w:rPr>
                <w:rFonts w:ascii="Arial" w:hAnsi="Arial" w:cs="Arial"/>
              </w:rPr>
            </w:pPr>
            <w:r w:rsidRPr="03C93F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TAUGHT ON ROTATION WITH OTHER DT SUBJECTS AS PART OF </w:t>
            </w:r>
            <w:r w:rsidRPr="03C93FB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CARO</w:t>
            </w:r>
            <w:r w:rsidR="6880EB44" w:rsidRPr="03C93FB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U</w:t>
            </w:r>
            <w:r w:rsidRPr="03C93FB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SEL</w:t>
            </w:r>
            <w:r w:rsidRPr="03C93F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SYSYEM ACROSS ALL THREE TERMS</w:t>
            </w:r>
          </w:p>
        </w:tc>
      </w:tr>
      <w:tr w:rsidR="0079248A" w:rsidRPr="00A97039" w14:paraId="51A2B1C0" w14:textId="77777777" w:rsidTr="103534AC">
        <w:tc>
          <w:tcPr>
            <w:tcW w:w="2955" w:type="dxa"/>
            <w:gridSpan w:val="2"/>
            <w:vMerge/>
          </w:tcPr>
          <w:p w14:paraId="42B3E299" w14:textId="77777777" w:rsidR="0079248A" w:rsidRPr="00A97039" w:rsidRDefault="0079248A" w:rsidP="0079248A">
            <w:pPr>
              <w:rPr>
                <w:rFonts w:ascii="Arial" w:hAnsi="Arial" w:cs="Arial"/>
              </w:rPr>
            </w:pPr>
          </w:p>
        </w:tc>
        <w:tc>
          <w:tcPr>
            <w:tcW w:w="12780" w:type="dxa"/>
            <w:gridSpan w:val="6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0A7FC5AA" w14:textId="143C6630" w:rsidR="0079248A" w:rsidRPr="00DB4FBD" w:rsidRDefault="13807320" w:rsidP="0079248A">
            <w:pPr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 xml:space="preserve">Project: Desk organiser </w:t>
            </w:r>
          </w:p>
          <w:p w14:paraId="62CEB76A" w14:textId="77777777" w:rsidR="0079248A" w:rsidRPr="00DB4FBD" w:rsidRDefault="0079248A" w:rsidP="007924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9E3D4F" w14:textId="2F5F413D" w:rsidR="0079248A" w:rsidRPr="00DB4FBD" w:rsidRDefault="0079248A" w:rsidP="0079248A">
            <w:pPr>
              <w:rPr>
                <w:rFonts w:ascii="Arial" w:hAnsi="Arial" w:cs="Arial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 xml:space="preserve">Context: </w:t>
            </w:r>
            <w:r w:rsidRPr="00DB4FBD"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Students are tasked to create a dual product that stores both a phone and various stationary items.</w:t>
            </w:r>
          </w:p>
        </w:tc>
      </w:tr>
      <w:tr w:rsidR="00AB141D" w:rsidRPr="00A97039" w14:paraId="241D21BF" w14:textId="77777777" w:rsidTr="103534AC">
        <w:trPr>
          <w:trHeight w:val="2144"/>
        </w:trPr>
        <w:tc>
          <w:tcPr>
            <w:tcW w:w="1035" w:type="dxa"/>
            <w:vMerge w:val="restart"/>
            <w:tcBorders>
              <w:top w:val="double" w:sz="4" w:space="0" w:color="A5A5A5" w:themeColor="accent3"/>
              <w:left w:val="double" w:sz="4" w:space="0" w:color="A5A5A5" w:themeColor="accent3"/>
              <w:right w:val="double" w:sz="4" w:space="0" w:color="A5A5A5" w:themeColor="accent3"/>
            </w:tcBorders>
            <w:shd w:val="clear" w:color="auto" w:fill="D5DCE4" w:themeFill="text2" w:themeFillTint="33"/>
            <w:textDirection w:val="btLr"/>
          </w:tcPr>
          <w:p w14:paraId="6989F97A" w14:textId="77777777" w:rsidR="00F95619" w:rsidRPr="00A97039" w:rsidRDefault="00F95619" w:rsidP="00F95619">
            <w:pPr>
              <w:ind w:left="113" w:right="113"/>
              <w:rPr>
                <w:rFonts w:ascii="Arial" w:hAnsi="Arial" w:cs="Arial"/>
              </w:rPr>
            </w:pPr>
          </w:p>
          <w:p w14:paraId="6D34A3BF" w14:textId="77777777" w:rsidR="00F95619" w:rsidRPr="00A97039" w:rsidRDefault="00F95619" w:rsidP="00F95619">
            <w:pPr>
              <w:ind w:left="113" w:right="113"/>
              <w:rPr>
                <w:rFonts w:ascii="Arial" w:hAnsi="Arial" w:cs="Arial"/>
              </w:rPr>
            </w:pPr>
          </w:p>
          <w:p w14:paraId="177ABBD8" w14:textId="4438572E" w:rsidR="00F95619" w:rsidRPr="00A97039" w:rsidRDefault="00F95619" w:rsidP="009B635D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97039">
              <w:rPr>
                <w:rFonts w:ascii="Arial" w:hAnsi="Arial" w:cs="Arial"/>
                <w:sz w:val="32"/>
                <w:szCs w:val="32"/>
              </w:rPr>
              <w:t>Technology – Product Design</w:t>
            </w:r>
            <w:r w:rsidR="009B635D">
              <w:rPr>
                <w:rFonts w:ascii="Arial" w:hAnsi="Arial" w:cs="Arial"/>
                <w:sz w:val="32"/>
                <w:szCs w:val="32"/>
              </w:rPr>
              <w:t xml:space="preserve"> - Timbers</w:t>
            </w:r>
          </w:p>
          <w:p w14:paraId="5A84FED8" w14:textId="77777777" w:rsidR="00F95619" w:rsidRPr="00A97039" w:rsidRDefault="00F95619" w:rsidP="00F95619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3B319935" w14:textId="77777777" w:rsidR="00F95619" w:rsidRPr="00A97039" w:rsidRDefault="00F95619" w:rsidP="00F95619">
            <w:pPr>
              <w:ind w:left="113" w:right="113"/>
              <w:rPr>
                <w:rFonts w:ascii="Arial" w:hAnsi="Arial" w:cs="Arial"/>
              </w:rPr>
            </w:pPr>
          </w:p>
          <w:p w14:paraId="78CF5FF1" w14:textId="77777777" w:rsidR="00F95619" w:rsidRPr="00A97039" w:rsidRDefault="00F95619" w:rsidP="00F95619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46A08AA6" w14:textId="77777777" w:rsidR="00F95619" w:rsidRPr="00A97039" w:rsidRDefault="00F95619" w:rsidP="00F956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F3E3F0" w14:textId="77777777" w:rsidR="00F95619" w:rsidRPr="00A97039" w:rsidRDefault="00F95619" w:rsidP="00F95619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A97039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12780" w:type="dxa"/>
            <w:gridSpan w:val="6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  <w:vAlign w:val="center"/>
          </w:tcPr>
          <w:p w14:paraId="3F4BE841" w14:textId="2E600493" w:rsidR="007377C6" w:rsidRPr="00DB4FBD" w:rsidRDefault="007377C6" w:rsidP="007377C6">
            <w:pPr>
              <w:pStyle w:val="ListParagraph"/>
              <w:numPr>
                <w:ilvl w:val="0"/>
                <w:numId w:val="43"/>
              </w:numPr>
              <w:tabs>
                <w:tab w:val="left" w:pos="297"/>
              </w:tabs>
              <w:spacing w:line="256" w:lineRule="auto"/>
              <w:ind w:left="35" w:firstLine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 xml:space="preserve">Understand the importance of </w:t>
            </w:r>
            <w:r w:rsidR="00337122" w:rsidRPr="00DB4FBD">
              <w:rPr>
                <w:rFonts w:ascii="Arial" w:hAnsi="Arial" w:cs="Arial"/>
                <w:sz w:val="18"/>
                <w:szCs w:val="18"/>
              </w:rPr>
              <w:t xml:space="preserve">why </w:t>
            </w:r>
            <w:r w:rsidRPr="00DB4FBD">
              <w:rPr>
                <w:rFonts w:ascii="Arial" w:hAnsi="Arial" w:cs="Arial"/>
                <w:sz w:val="18"/>
                <w:szCs w:val="18"/>
              </w:rPr>
              <w:t xml:space="preserve">CAD/CAM </w:t>
            </w:r>
            <w:r w:rsidR="00337122" w:rsidRPr="00DB4FBD">
              <w:rPr>
                <w:rFonts w:ascii="Arial" w:hAnsi="Arial" w:cs="Arial"/>
                <w:sz w:val="18"/>
                <w:szCs w:val="18"/>
              </w:rPr>
              <w:t>is used in the manufacturing process of a product.</w:t>
            </w:r>
          </w:p>
          <w:p w14:paraId="5E19D32A" w14:textId="128E3EE7" w:rsidR="007377C6" w:rsidRPr="00DB4FBD" w:rsidRDefault="007377C6" w:rsidP="007377C6">
            <w:pPr>
              <w:pStyle w:val="ListParagraph"/>
              <w:numPr>
                <w:ilvl w:val="0"/>
                <w:numId w:val="43"/>
              </w:numPr>
              <w:tabs>
                <w:tab w:val="left" w:pos="297"/>
              </w:tabs>
              <w:spacing w:line="256" w:lineRule="auto"/>
              <w:ind w:left="35" w:firstLine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 xml:space="preserve">Understand the working properties &amp; characteristics of acrylic, pine </w:t>
            </w:r>
            <w:r w:rsidR="003C2B32" w:rsidRPr="00DB4FBD">
              <w:rPr>
                <w:rFonts w:ascii="Arial" w:hAnsi="Arial" w:cs="Arial"/>
                <w:sz w:val="18"/>
                <w:szCs w:val="18"/>
              </w:rPr>
              <w:t>and</w:t>
            </w:r>
            <w:r w:rsidRPr="00DB4FBD">
              <w:rPr>
                <w:rFonts w:ascii="Arial" w:hAnsi="Arial" w:cs="Arial"/>
                <w:sz w:val="18"/>
                <w:szCs w:val="18"/>
              </w:rPr>
              <w:t xml:space="preserve"> aluminium.</w:t>
            </w:r>
          </w:p>
          <w:p w14:paraId="288DCCE3" w14:textId="6BB00681" w:rsidR="007377C6" w:rsidRPr="00DB4FBD" w:rsidRDefault="007377C6" w:rsidP="007377C6">
            <w:pPr>
              <w:pStyle w:val="ListParagraph"/>
              <w:numPr>
                <w:ilvl w:val="0"/>
                <w:numId w:val="43"/>
              </w:numPr>
              <w:tabs>
                <w:tab w:val="left" w:pos="297"/>
              </w:tabs>
              <w:spacing w:line="256" w:lineRule="auto"/>
              <w:ind w:left="35" w:firstLine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 xml:space="preserve">Understand mechanical joining </w:t>
            </w:r>
            <w:r w:rsidR="00337122" w:rsidRPr="00DB4FBD">
              <w:rPr>
                <w:rFonts w:ascii="Arial" w:hAnsi="Arial" w:cs="Arial"/>
                <w:sz w:val="18"/>
                <w:szCs w:val="18"/>
              </w:rPr>
              <w:t>m</w:t>
            </w:r>
            <w:r w:rsidRPr="00DB4FBD">
              <w:rPr>
                <w:rFonts w:ascii="Arial" w:hAnsi="Arial" w:cs="Arial"/>
                <w:sz w:val="18"/>
                <w:szCs w:val="18"/>
              </w:rPr>
              <w:t>ethods.</w:t>
            </w:r>
          </w:p>
          <w:p w14:paraId="62F9D79C" w14:textId="43EE313D" w:rsidR="007377C6" w:rsidRPr="00DB4FBD" w:rsidRDefault="003C2B32" w:rsidP="007377C6">
            <w:pPr>
              <w:pStyle w:val="ListParagraph"/>
              <w:numPr>
                <w:ilvl w:val="0"/>
                <w:numId w:val="43"/>
              </w:numPr>
              <w:tabs>
                <w:tab w:val="left" w:pos="297"/>
              </w:tabs>
              <w:spacing w:line="256" w:lineRule="auto"/>
              <w:ind w:left="35" w:firstLine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>Understand the</w:t>
            </w:r>
            <w:r w:rsidR="007377C6" w:rsidRPr="00DB4FBD">
              <w:rPr>
                <w:rFonts w:ascii="Arial" w:hAnsi="Arial" w:cs="Arial"/>
                <w:sz w:val="18"/>
                <w:szCs w:val="18"/>
              </w:rPr>
              <w:t xml:space="preserve"> process of thermoforming.</w:t>
            </w:r>
          </w:p>
          <w:p w14:paraId="25D16FE3" w14:textId="3713A15E" w:rsidR="007377C6" w:rsidRPr="00DB4FBD" w:rsidRDefault="007377C6" w:rsidP="007377C6">
            <w:pPr>
              <w:pStyle w:val="ListParagraph"/>
              <w:numPr>
                <w:ilvl w:val="0"/>
                <w:numId w:val="43"/>
              </w:numPr>
              <w:tabs>
                <w:tab w:val="left" w:pos="297"/>
              </w:tabs>
              <w:ind w:left="35" w:firstLine="0"/>
              <w:jc w:val="both"/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</w:pPr>
            <w:r w:rsidRPr="00DB4F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Have an awareness of specific terminology linked to the </w:t>
            </w:r>
            <w:r w:rsidR="000B0DE0" w:rsidRPr="00DB4F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project</w:t>
            </w:r>
            <w:r w:rsidRPr="00DB4F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1941C57D" w14:textId="6A841545" w:rsidR="00E76F11" w:rsidRPr="00DB4FBD" w:rsidRDefault="00F14361" w:rsidP="0079248A">
            <w:pPr>
              <w:pStyle w:val="ListParagraph"/>
              <w:numPr>
                <w:ilvl w:val="0"/>
                <w:numId w:val="43"/>
              </w:numPr>
              <w:tabs>
                <w:tab w:val="left" w:pos="297"/>
              </w:tabs>
              <w:ind w:left="35" w:firstLine="0"/>
              <w:jc w:val="both"/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</w:pPr>
            <w:r w:rsidRPr="00DB4F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Identify issues in a real word situation and produce a design brief</w:t>
            </w:r>
            <w:r w:rsidR="003C2B32" w:rsidRPr="00DB4F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29E72903" w14:textId="09B82877" w:rsidR="00E76F11" w:rsidRPr="00DB4FBD" w:rsidRDefault="00E76F11" w:rsidP="0079248A">
            <w:pPr>
              <w:pStyle w:val="ListParagraph"/>
              <w:numPr>
                <w:ilvl w:val="0"/>
                <w:numId w:val="43"/>
              </w:numPr>
              <w:tabs>
                <w:tab w:val="left" w:pos="297"/>
              </w:tabs>
              <w:ind w:left="35" w:firstLine="0"/>
              <w:jc w:val="both"/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</w:pPr>
            <w:r w:rsidRPr="00DB4F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Understand the safety implications of working in a practical environment</w:t>
            </w:r>
            <w:r w:rsidR="00D03420" w:rsidRPr="00DB4F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392DAD" w:rsidRPr="00A97039" w14:paraId="24F0FD5F" w14:textId="77777777" w:rsidTr="103534AC">
        <w:trPr>
          <w:trHeight w:val="4344"/>
        </w:trPr>
        <w:tc>
          <w:tcPr>
            <w:tcW w:w="1035" w:type="dxa"/>
            <w:vMerge/>
          </w:tcPr>
          <w:p w14:paraId="0CA46512" w14:textId="77777777" w:rsidR="00F95619" w:rsidRPr="00A97039" w:rsidRDefault="00F95619" w:rsidP="00F95619">
            <w:pPr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19C61E5C" w14:textId="77777777" w:rsidR="00F95619" w:rsidRPr="00A97039" w:rsidRDefault="00F95619" w:rsidP="00F9561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877973" w14:textId="77777777" w:rsidR="00F95619" w:rsidRPr="00A97039" w:rsidRDefault="00F95619" w:rsidP="00F95619">
            <w:pPr>
              <w:rPr>
                <w:rFonts w:ascii="Arial" w:hAnsi="Arial" w:cs="Arial"/>
                <w:sz w:val="18"/>
                <w:szCs w:val="18"/>
              </w:rPr>
            </w:pPr>
            <w:r w:rsidRPr="00A97039">
              <w:rPr>
                <w:rFonts w:ascii="Arial" w:hAnsi="Arial" w:cs="Arial"/>
                <w:sz w:val="18"/>
                <w:szCs w:val="18"/>
              </w:rPr>
              <w:t>SKILLS DEVELOPED THROUGHTHE KNOWLEDGE AND ENQUIRIES TAUGHT THIS HALF TERM</w:t>
            </w:r>
          </w:p>
        </w:tc>
        <w:tc>
          <w:tcPr>
            <w:tcW w:w="12780" w:type="dxa"/>
            <w:gridSpan w:val="6"/>
            <w:tcBorders>
              <w:top w:val="double" w:sz="4" w:space="0" w:color="A5A5A5" w:themeColor="accent3"/>
              <w:left w:val="double" w:sz="4" w:space="0" w:color="A5A5A5" w:themeColor="accent3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7D659E78" w14:textId="2644619E" w:rsidR="00A97039" w:rsidRPr="00DB4FBD" w:rsidRDefault="00A97039" w:rsidP="00A97039">
            <w:pPr>
              <w:pStyle w:val="ListParagraph"/>
              <w:numPr>
                <w:ilvl w:val="0"/>
                <w:numId w:val="43"/>
              </w:numPr>
              <w:spacing w:line="256" w:lineRule="auto"/>
              <w:ind w:left="318" w:hanging="2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 xml:space="preserve">Ability to create </w:t>
            </w:r>
            <w:r w:rsidR="0065163B" w:rsidRPr="00DB4FBD">
              <w:rPr>
                <w:rFonts w:ascii="Arial" w:hAnsi="Arial" w:cs="Arial"/>
                <w:sz w:val="18"/>
                <w:szCs w:val="18"/>
              </w:rPr>
              <w:t>a</w:t>
            </w:r>
            <w:r w:rsidRPr="00DB4FBD">
              <w:rPr>
                <w:rFonts w:ascii="Arial" w:hAnsi="Arial" w:cs="Arial"/>
                <w:sz w:val="18"/>
                <w:szCs w:val="18"/>
              </w:rPr>
              <w:t xml:space="preserve"> design </w:t>
            </w:r>
            <w:r w:rsidR="00064CAC" w:rsidRPr="00DB4FBD">
              <w:rPr>
                <w:rFonts w:ascii="Arial" w:hAnsi="Arial" w:cs="Arial"/>
                <w:sz w:val="18"/>
                <w:szCs w:val="18"/>
              </w:rPr>
              <w:t>inspired by iconic design styles/movements.</w:t>
            </w:r>
          </w:p>
          <w:p w14:paraId="6AAAA607" w14:textId="34631EC8" w:rsidR="00A97039" w:rsidRPr="00DB4FBD" w:rsidRDefault="004870CC" w:rsidP="00A97039">
            <w:pPr>
              <w:pStyle w:val="ListParagraph"/>
              <w:numPr>
                <w:ilvl w:val="0"/>
                <w:numId w:val="43"/>
              </w:numPr>
              <w:spacing w:line="256" w:lineRule="auto"/>
              <w:ind w:left="318" w:hanging="2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 xml:space="preserve">Be able to </w:t>
            </w:r>
            <w:r w:rsidR="00D03420" w:rsidRPr="00DB4FBD">
              <w:rPr>
                <w:rFonts w:ascii="Arial" w:hAnsi="Arial" w:cs="Arial"/>
                <w:sz w:val="18"/>
                <w:szCs w:val="18"/>
              </w:rPr>
              <w:t>accurately</w:t>
            </w:r>
            <w:r w:rsidR="00A425AF" w:rsidRPr="00DB4FBD">
              <w:rPr>
                <w:rFonts w:ascii="Arial" w:hAnsi="Arial" w:cs="Arial"/>
                <w:sz w:val="18"/>
                <w:szCs w:val="18"/>
              </w:rPr>
              <w:t xml:space="preserve"> create designs in </w:t>
            </w:r>
            <w:r w:rsidR="00611148" w:rsidRPr="00DB4FBD">
              <w:rPr>
                <w:rFonts w:ascii="Arial" w:hAnsi="Arial" w:cs="Arial"/>
                <w:sz w:val="18"/>
                <w:szCs w:val="18"/>
              </w:rPr>
              <w:t>both 2D &amp; 3D</w:t>
            </w:r>
            <w:r w:rsidR="00D03420" w:rsidRPr="00DB4FBD">
              <w:rPr>
                <w:rFonts w:ascii="Arial" w:hAnsi="Arial" w:cs="Arial"/>
                <w:sz w:val="18"/>
                <w:szCs w:val="18"/>
              </w:rPr>
              <w:t xml:space="preserve"> projections.</w:t>
            </w:r>
          </w:p>
          <w:p w14:paraId="2FB0464B" w14:textId="4B5D4CF6" w:rsidR="00A97039" w:rsidRPr="00DB4FBD" w:rsidRDefault="00151A32" w:rsidP="00A97039">
            <w:pPr>
              <w:pStyle w:val="ListParagraph"/>
              <w:numPr>
                <w:ilvl w:val="0"/>
                <w:numId w:val="43"/>
              </w:numPr>
              <w:spacing w:line="256" w:lineRule="auto"/>
              <w:ind w:left="318" w:hanging="2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>Ability to u</w:t>
            </w:r>
            <w:r w:rsidR="00A97039" w:rsidRPr="00DB4FBD">
              <w:rPr>
                <w:rFonts w:ascii="Arial" w:hAnsi="Arial" w:cs="Arial"/>
                <w:sz w:val="18"/>
                <w:szCs w:val="18"/>
              </w:rPr>
              <w:t xml:space="preserve">se CAD </w:t>
            </w:r>
            <w:r w:rsidR="0058396E" w:rsidRPr="00DB4FBD">
              <w:rPr>
                <w:rFonts w:ascii="Arial" w:hAnsi="Arial" w:cs="Arial"/>
                <w:sz w:val="18"/>
                <w:szCs w:val="18"/>
              </w:rPr>
              <w:t>accurately</w:t>
            </w:r>
            <w:r w:rsidR="00765C05" w:rsidRPr="00DB4FB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0B4E3B0" w14:textId="77777777" w:rsidR="00A97039" w:rsidRPr="00DB4FBD" w:rsidRDefault="00A97039" w:rsidP="00A97039">
            <w:pPr>
              <w:pStyle w:val="ListParagraph"/>
              <w:numPr>
                <w:ilvl w:val="0"/>
                <w:numId w:val="43"/>
              </w:numPr>
              <w:spacing w:line="256" w:lineRule="auto"/>
              <w:ind w:left="318" w:hanging="2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>Ability to deploy a range of graphical drawing techniques to produce a final design that is clear for a third party to interpret.</w:t>
            </w:r>
          </w:p>
          <w:p w14:paraId="468FB1FA" w14:textId="5A4CCDF6" w:rsidR="00A97039" w:rsidRPr="00DB4FBD" w:rsidRDefault="00A97039" w:rsidP="00A97039">
            <w:pPr>
              <w:pStyle w:val="ListParagraph"/>
              <w:numPr>
                <w:ilvl w:val="0"/>
                <w:numId w:val="43"/>
              </w:numPr>
              <w:spacing w:line="256" w:lineRule="auto"/>
              <w:ind w:left="318" w:hanging="2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 xml:space="preserve">Evidencing a range of practical skills to produce a combined Phone holder and Desk Tidy that is designed reflecting a chosen </w:t>
            </w:r>
            <w:r w:rsidR="005B1ADC" w:rsidRPr="00DB4FBD">
              <w:rPr>
                <w:rFonts w:ascii="Arial" w:hAnsi="Arial" w:cs="Arial"/>
                <w:sz w:val="18"/>
                <w:szCs w:val="18"/>
              </w:rPr>
              <w:t>design movement</w:t>
            </w:r>
            <w:r w:rsidRPr="00DB4FBD">
              <w:rPr>
                <w:rFonts w:ascii="Arial" w:hAnsi="Arial" w:cs="Arial"/>
                <w:sz w:val="18"/>
                <w:szCs w:val="18"/>
              </w:rPr>
              <w:t>, including sanding, cutting, marking out and drilling materials.</w:t>
            </w:r>
          </w:p>
          <w:p w14:paraId="11AB91E6" w14:textId="77777777" w:rsidR="00A97039" w:rsidRPr="00DB4FBD" w:rsidRDefault="00A97039" w:rsidP="00A97039">
            <w:pPr>
              <w:pStyle w:val="ListParagraph"/>
              <w:numPr>
                <w:ilvl w:val="0"/>
                <w:numId w:val="43"/>
              </w:numPr>
              <w:ind w:left="318" w:hanging="2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hAnsi="Arial" w:cs="Arial"/>
                <w:sz w:val="18"/>
                <w:szCs w:val="18"/>
              </w:rPr>
              <w:t>Independent research.</w:t>
            </w:r>
          </w:p>
          <w:p w14:paraId="277334AA" w14:textId="77777777" w:rsidR="00D03420" w:rsidRPr="00DB4FBD" w:rsidRDefault="00A97039" w:rsidP="0079248A">
            <w:pPr>
              <w:pStyle w:val="ListParagraph"/>
              <w:numPr>
                <w:ilvl w:val="0"/>
                <w:numId w:val="43"/>
              </w:numPr>
              <w:ind w:left="318" w:hanging="2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To apply subject specific terminology accurately and correctly.</w:t>
            </w:r>
          </w:p>
          <w:p w14:paraId="1F413DEA" w14:textId="33B35F61" w:rsidR="00F95619" w:rsidRPr="00DB4FBD" w:rsidRDefault="00D03420" w:rsidP="0079248A">
            <w:pPr>
              <w:pStyle w:val="ListParagraph"/>
              <w:numPr>
                <w:ilvl w:val="0"/>
                <w:numId w:val="43"/>
              </w:numPr>
              <w:ind w:left="318" w:hanging="2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Understand how to interpret a design specification to successfully create a functional product.</w:t>
            </w:r>
            <w:r w:rsidRPr="00DB4FBD">
              <w:rPr>
                <w:rStyle w:val="eop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</w:tbl>
    <w:p w14:paraId="5202F9B2" w14:textId="36958241" w:rsidR="00292A1E" w:rsidRDefault="00292A1E" w:rsidP="007F3492"/>
    <w:p w14:paraId="20B2B894" w14:textId="41F02F7B" w:rsidR="00292A1E" w:rsidRDefault="00292A1E"/>
    <w:p w14:paraId="70B8C099" w14:textId="28BCD832" w:rsidR="02991A3E" w:rsidRDefault="02991A3E" w:rsidP="02991A3E"/>
    <w:tbl>
      <w:tblPr>
        <w:tblStyle w:val="TableGrid"/>
        <w:tblW w:w="15735" w:type="dxa"/>
        <w:tblInd w:w="-866" w:type="dxa"/>
        <w:tblBorders>
          <w:top w:val="double" w:sz="4" w:space="0" w:color="A5A5A5" w:themeColor="accent3"/>
          <w:left w:val="double" w:sz="4" w:space="0" w:color="A5A5A5" w:themeColor="accent3"/>
          <w:bottom w:val="double" w:sz="4" w:space="0" w:color="A5A5A5" w:themeColor="accent3"/>
          <w:right w:val="double" w:sz="4" w:space="0" w:color="A5A5A5" w:themeColor="accent3"/>
          <w:insideH w:val="double" w:sz="4" w:space="0" w:color="A5A5A5" w:themeColor="accent3"/>
          <w:insideV w:val="double" w:sz="4" w:space="0" w:color="A5A5A5" w:themeColor="accent3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558"/>
        <w:gridCol w:w="2173"/>
        <w:gridCol w:w="2174"/>
        <w:gridCol w:w="2174"/>
        <w:gridCol w:w="2173"/>
        <w:gridCol w:w="2174"/>
        <w:gridCol w:w="2174"/>
      </w:tblGrid>
      <w:tr w:rsidR="00041775" w:rsidRPr="00D8042C" w14:paraId="0B25E702" w14:textId="77777777" w:rsidTr="103534AC">
        <w:tc>
          <w:tcPr>
            <w:tcW w:w="2693" w:type="dxa"/>
            <w:gridSpan w:val="2"/>
            <w:vMerge w:val="restart"/>
          </w:tcPr>
          <w:p w14:paraId="6A66A360" w14:textId="77777777" w:rsidR="00041775" w:rsidRPr="00D8042C" w:rsidRDefault="00041775" w:rsidP="00041775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7E967C41" w14:textId="77777777" w:rsidR="00041775" w:rsidRPr="00D8042C" w:rsidRDefault="00041775" w:rsidP="00041775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6E29B668" w14:textId="3D6B16C9" w:rsidR="00041775" w:rsidRPr="00D8042C" w:rsidRDefault="00041775" w:rsidP="00041775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D8042C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 xml:space="preserve">Year </w:t>
            </w:r>
            <w:r w:rsidR="00AB1B81" w:rsidRPr="00D8042C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8</w:t>
            </w:r>
          </w:p>
          <w:p w14:paraId="5147AA18" w14:textId="77777777" w:rsidR="00041775" w:rsidRPr="00D8042C" w:rsidRDefault="00041775" w:rsidP="00041775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4347" w:type="dxa"/>
            <w:gridSpan w:val="2"/>
          </w:tcPr>
          <w:p w14:paraId="45552D5D" w14:textId="77777777" w:rsidR="00041775" w:rsidRPr="00D8042C" w:rsidRDefault="00041775" w:rsidP="00041775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D8042C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47" w:type="dxa"/>
            <w:gridSpan w:val="2"/>
          </w:tcPr>
          <w:p w14:paraId="6FBA3009" w14:textId="77777777" w:rsidR="00041775" w:rsidRPr="00D8042C" w:rsidRDefault="00041775" w:rsidP="00041775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D8042C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48" w:type="dxa"/>
            <w:gridSpan w:val="2"/>
          </w:tcPr>
          <w:p w14:paraId="54D1AEA6" w14:textId="77777777" w:rsidR="00041775" w:rsidRPr="00D8042C" w:rsidRDefault="00041775" w:rsidP="00041775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D8042C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041775" w:rsidRPr="00D8042C" w14:paraId="5C5F2F18" w14:textId="77777777" w:rsidTr="103534AC">
        <w:trPr>
          <w:trHeight w:val="506"/>
        </w:trPr>
        <w:tc>
          <w:tcPr>
            <w:tcW w:w="2693" w:type="dxa"/>
            <w:gridSpan w:val="2"/>
            <w:vMerge/>
          </w:tcPr>
          <w:p w14:paraId="481BDCE4" w14:textId="77777777" w:rsidR="00041775" w:rsidRPr="00D8042C" w:rsidRDefault="00041775" w:rsidP="00041775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14:paraId="6FF5F443" w14:textId="77777777" w:rsidR="00041775" w:rsidRPr="00D8042C" w:rsidRDefault="00041775" w:rsidP="00041775">
            <w:pPr>
              <w:rPr>
                <w:rFonts w:ascii="Arial" w:hAnsi="Arial" w:cs="Arial"/>
                <w:b/>
                <w:bCs/>
              </w:rPr>
            </w:pPr>
            <w:r w:rsidRPr="00D8042C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2174" w:type="dxa"/>
          </w:tcPr>
          <w:p w14:paraId="49A89B96" w14:textId="77777777" w:rsidR="00041775" w:rsidRPr="00D8042C" w:rsidRDefault="00041775" w:rsidP="00041775">
            <w:pPr>
              <w:rPr>
                <w:rFonts w:ascii="Arial" w:hAnsi="Arial" w:cs="Arial"/>
                <w:b/>
                <w:bCs/>
              </w:rPr>
            </w:pPr>
            <w:r w:rsidRPr="00D8042C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174" w:type="dxa"/>
          </w:tcPr>
          <w:p w14:paraId="64659D09" w14:textId="77777777" w:rsidR="00041775" w:rsidRPr="00D8042C" w:rsidRDefault="00041775" w:rsidP="00041775">
            <w:pPr>
              <w:rPr>
                <w:rFonts w:ascii="Arial" w:hAnsi="Arial" w:cs="Arial"/>
                <w:b/>
                <w:bCs/>
              </w:rPr>
            </w:pPr>
            <w:r w:rsidRPr="00D8042C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173" w:type="dxa"/>
          </w:tcPr>
          <w:p w14:paraId="2946506A" w14:textId="77777777" w:rsidR="00041775" w:rsidRPr="00D8042C" w:rsidRDefault="00041775" w:rsidP="00041775">
            <w:pPr>
              <w:rPr>
                <w:rFonts w:ascii="Arial" w:hAnsi="Arial" w:cs="Arial"/>
                <w:b/>
                <w:bCs/>
              </w:rPr>
            </w:pPr>
            <w:r w:rsidRPr="00D8042C">
              <w:rPr>
                <w:rFonts w:ascii="Arial" w:hAnsi="Arial" w:cs="Arial"/>
                <w:b/>
                <w:bCs/>
              </w:rPr>
              <w:t>TERM 2B</w:t>
            </w:r>
          </w:p>
        </w:tc>
        <w:tc>
          <w:tcPr>
            <w:tcW w:w="2174" w:type="dxa"/>
          </w:tcPr>
          <w:p w14:paraId="0987CCCD" w14:textId="77777777" w:rsidR="00041775" w:rsidRPr="00D8042C" w:rsidRDefault="00041775" w:rsidP="00041775">
            <w:pPr>
              <w:rPr>
                <w:rFonts w:ascii="Arial" w:hAnsi="Arial" w:cs="Arial"/>
                <w:b/>
                <w:bCs/>
              </w:rPr>
            </w:pPr>
            <w:r w:rsidRPr="00D8042C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2174" w:type="dxa"/>
          </w:tcPr>
          <w:p w14:paraId="39C8833B" w14:textId="77777777" w:rsidR="00041775" w:rsidRPr="00D8042C" w:rsidRDefault="00041775" w:rsidP="00041775">
            <w:pPr>
              <w:rPr>
                <w:rFonts w:ascii="Arial" w:hAnsi="Arial" w:cs="Arial"/>
                <w:b/>
                <w:bCs/>
              </w:rPr>
            </w:pPr>
            <w:r w:rsidRPr="00D8042C">
              <w:rPr>
                <w:rFonts w:ascii="Arial" w:hAnsi="Arial" w:cs="Arial"/>
                <w:b/>
                <w:bCs/>
              </w:rPr>
              <w:t>TERM 3B</w:t>
            </w:r>
          </w:p>
        </w:tc>
      </w:tr>
      <w:tr w:rsidR="00041775" w:rsidRPr="00D8042C" w14:paraId="1A0910D7" w14:textId="77777777" w:rsidTr="103534AC">
        <w:trPr>
          <w:trHeight w:val="541"/>
        </w:trPr>
        <w:tc>
          <w:tcPr>
            <w:tcW w:w="2693" w:type="dxa"/>
            <w:gridSpan w:val="2"/>
            <w:vMerge/>
          </w:tcPr>
          <w:p w14:paraId="4A9EA28E" w14:textId="77777777" w:rsidR="00041775" w:rsidRPr="00D8042C" w:rsidRDefault="00041775" w:rsidP="00041775">
            <w:pPr>
              <w:rPr>
                <w:rFonts w:ascii="Arial" w:hAnsi="Arial" w:cs="Arial"/>
              </w:rPr>
            </w:pPr>
          </w:p>
        </w:tc>
        <w:tc>
          <w:tcPr>
            <w:tcW w:w="13042" w:type="dxa"/>
            <w:gridSpan w:val="6"/>
          </w:tcPr>
          <w:p w14:paraId="42CEFE92" w14:textId="5460AE7D" w:rsidR="00041775" w:rsidRPr="00D8042C" w:rsidRDefault="1010DA18" w:rsidP="00041775">
            <w:pPr>
              <w:rPr>
                <w:rFonts w:ascii="Arial" w:hAnsi="Arial" w:cs="Arial"/>
              </w:rPr>
            </w:pPr>
            <w:r w:rsidRPr="00D8042C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TAUGHT ON ROTATION WITH OTHER DT SUBJECTS AS PART OF CARO</w:t>
            </w:r>
            <w:r w:rsidR="28E5E61F" w:rsidRPr="64101BCE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U</w:t>
            </w:r>
            <w:r w:rsidRPr="64101BCE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SEL SYSYEM ACROSS ALL THREE TERMS</w:t>
            </w:r>
            <w:r w:rsidRPr="64101BCE"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B65B6A" w:rsidRPr="00D8042C" w14:paraId="3093CF1E" w14:textId="77777777" w:rsidTr="103534AC">
        <w:tc>
          <w:tcPr>
            <w:tcW w:w="2693" w:type="dxa"/>
            <w:gridSpan w:val="2"/>
            <w:vMerge/>
          </w:tcPr>
          <w:p w14:paraId="68D7CDDD" w14:textId="77777777" w:rsidR="00B65B6A" w:rsidRPr="00D8042C" w:rsidRDefault="00B65B6A" w:rsidP="00B65B6A">
            <w:pPr>
              <w:rPr>
                <w:rFonts w:ascii="Arial" w:hAnsi="Arial" w:cs="Arial"/>
              </w:rPr>
            </w:pPr>
          </w:p>
        </w:tc>
        <w:tc>
          <w:tcPr>
            <w:tcW w:w="13042" w:type="dxa"/>
            <w:gridSpan w:val="6"/>
          </w:tcPr>
          <w:p w14:paraId="03BF467A" w14:textId="1B41163A" w:rsidR="2943C514" w:rsidRPr="00DB4FBD" w:rsidRDefault="2943C514" w:rsidP="2943C514">
            <w:pPr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eastAsia="Arial" w:hAnsi="Arial" w:cs="Arial"/>
                <w:sz w:val="18"/>
                <w:szCs w:val="18"/>
              </w:rPr>
              <w:t>Project: Rainforest inspired zipper case with batik pocket.</w:t>
            </w:r>
          </w:p>
          <w:p w14:paraId="25738F59" w14:textId="7020DC66" w:rsidR="2943C514" w:rsidRPr="00DB4FBD" w:rsidRDefault="2943C514" w:rsidP="2943C514">
            <w:pPr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593F3B4A" w14:textId="0C973D4E" w:rsidR="2943C514" w:rsidRPr="00DB4FBD" w:rsidRDefault="2943C514" w:rsidP="2943C514">
            <w:pPr>
              <w:rPr>
                <w:rFonts w:ascii="Arial" w:hAnsi="Arial" w:cs="Arial"/>
                <w:sz w:val="18"/>
                <w:szCs w:val="18"/>
              </w:rPr>
            </w:pPr>
            <w:r w:rsidRPr="00DB4FBD">
              <w:rPr>
                <w:rFonts w:ascii="Arial" w:eastAsia="Arial" w:hAnsi="Arial" w:cs="Arial"/>
                <w:sz w:val="18"/>
                <w:szCs w:val="18"/>
              </w:rPr>
              <w:t>Context:  Students will be working as a designer for a top brand and have been commissioned to design a range of accessories to help the rainforest alliance raise awareness of their work.</w:t>
            </w:r>
          </w:p>
        </w:tc>
      </w:tr>
      <w:tr w:rsidR="00392DAD" w:rsidRPr="00D8042C" w14:paraId="37A6005E" w14:textId="77777777" w:rsidTr="103534AC">
        <w:trPr>
          <w:trHeight w:val="2604"/>
        </w:trPr>
        <w:tc>
          <w:tcPr>
            <w:tcW w:w="1135" w:type="dxa"/>
            <w:vMerge w:val="restart"/>
            <w:shd w:val="clear" w:color="auto" w:fill="D5DCE4" w:themeFill="text2" w:themeFillTint="33"/>
            <w:textDirection w:val="btLr"/>
          </w:tcPr>
          <w:p w14:paraId="317D8F7C" w14:textId="77777777" w:rsidR="00B65B6A" w:rsidRPr="00D8042C" w:rsidRDefault="00B65B6A" w:rsidP="00B65B6A">
            <w:pPr>
              <w:ind w:left="113" w:right="113"/>
              <w:rPr>
                <w:rFonts w:ascii="Arial" w:hAnsi="Arial" w:cs="Arial"/>
              </w:rPr>
            </w:pPr>
          </w:p>
          <w:p w14:paraId="38F65CDE" w14:textId="77777777" w:rsidR="00B65B6A" w:rsidRPr="00D8042C" w:rsidRDefault="00B65B6A" w:rsidP="00B65B6A">
            <w:pPr>
              <w:ind w:left="113" w:right="113"/>
              <w:rPr>
                <w:rFonts w:ascii="Arial" w:hAnsi="Arial" w:cs="Arial"/>
              </w:rPr>
            </w:pPr>
          </w:p>
          <w:p w14:paraId="5E557BCD" w14:textId="556AFADC" w:rsidR="00B65B6A" w:rsidRPr="00D8042C" w:rsidRDefault="00B65B6A" w:rsidP="00B65B6A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8042C">
              <w:rPr>
                <w:rFonts w:ascii="Arial" w:hAnsi="Arial" w:cs="Arial"/>
                <w:sz w:val="32"/>
                <w:szCs w:val="32"/>
              </w:rPr>
              <w:t xml:space="preserve">Technology </w:t>
            </w:r>
            <w:r w:rsidR="009B635D">
              <w:rPr>
                <w:rFonts w:ascii="Arial" w:hAnsi="Arial" w:cs="Arial"/>
                <w:sz w:val="32"/>
                <w:szCs w:val="32"/>
              </w:rPr>
              <w:t>–</w:t>
            </w:r>
            <w:r w:rsidRPr="00D8042C">
              <w:rPr>
                <w:rFonts w:ascii="Arial" w:hAnsi="Arial" w:cs="Arial"/>
                <w:sz w:val="32"/>
                <w:szCs w:val="32"/>
              </w:rPr>
              <w:t xml:space="preserve"> Textile</w:t>
            </w:r>
            <w:r w:rsidR="009B635D">
              <w:rPr>
                <w:rFonts w:ascii="Arial" w:hAnsi="Arial" w:cs="Arial"/>
                <w:sz w:val="32"/>
                <w:szCs w:val="32"/>
              </w:rPr>
              <w:t xml:space="preserve"> Design</w:t>
            </w:r>
          </w:p>
          <w:p w14:paraId="107B486F" w14:textId="77777777" w:rsidR="00B65B6A" w:rsidRPr="00D8042C" w:rsidRDefault="00B65B6A" w:rsidP="00B65B6A">
            <w:pPr>
              <w:ind w:left="113" w:right="113"/>
              <w:rPr>
                <w:rFonts w:ascii="Arial" w:hAnsi="Arial" w:cs="Arial"/>
              </w:rPr>
            </w:pPr>
          </w:p>
          <w:p w14:paraId="64967F72" w14:textId="77777777" w:rsidR="00B65B6A" w:rsidRPr="00D8042C" w:rsidRDefault="00B65B6A" w:rsidP="00B65B6A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558" w:type="dxa"/>
          </w:tcPr>
          <w:p w14:paraId="7CA4304C" w14:textId="77777777" w:rsidR="00B65B6A" w:rsidRPr="00D8042C" w:rsidRDefault="00B65B6A" w:rsidP="00B65B6A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D8042C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13042" w:type="dxa"/>
            <w:gridSpan w:val="6"/>
          </w:tcPr>
          <w:p w14:paraId="641CB720" w14:textId="4959B0E9" w:rsidR="2943C514" w:rsidRPr="00DB4FBD" w:rsidRDefault="2943C514" w:rsidP="7F85C6D8">
            <w:pPr>
              <w:pStyle w:val="ListParagraph"/>
              <w:numPr>
                <w:ilvl w:val="0"/>
                <w:numId w:val="16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Understand the importance of conserving the rainforest for future generations. Why is this important?</w:t>
            </w:r>
          </w:p>
          <w:p w14:paraId="2775678D" w14:textId="6E289FFE" w:rsidR="2943C514" w:rsidRPr="00DB4FBD" w:rsidRDefault="2943C514" w:rsidP="7F85C6D8">
            <w:pPr>
              <w:pStyle w:val="ListParagraph"/>
              <w:numPr>
                <w:ilvl w:val="0"/>
                <w:numId w:val="15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Understand how to gather relevant research to inspire creative thinking. (design inspiration and client research)</w:t>
            </w:r>
          </w:p>
          <w:p w14:paraId="20D27CF6" w14:textId="06CB56E8" w:rsidR="2943C514" w:rsidRPr="00DB4FBD" w:rsidRDefault="2943C514" w:rsidP="7F85C6D8">
            <w:pPr>
              <w:pStyle w:val="ListParagraph"/>
              <w:numPr>
                <w:ilvl w:val="0"/>
                <w:numId w:val="15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Understand the concept of how to design and create a batiked textile – looking at how patterns can repeat/develop.</w:t>
            </w:r>
          </w:p>
          <w:p w14:paraId="22FD6EA2" w14:textId="22010F63" w:rsidR="2943C514" w:rsidRPr="00DB4FBD" w:rsidRDefault="1CB1D7B4" w:rsidP="7F85C6D8">
            <w:pPr>
              <w:pStyle w:val="ListParagraph"/>
              <w:numPr>
                <w:ilvl w:val="0"/>
                <w:numId w:val="15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Select and use specialist tools and equipment safely i.e. How to confidently use a sewing machine and the tjanting tools for the hot wax.</w:t>
            </w:r>
          </w:p>
          <w:p w14:paraId="3D422BEC" w14:textId="21071BD2" w:rsidR="1B77854D" w:rsidRPr="00DB4FBD" w:rsidRDefault="1B77854D" w:rsidP="103534AC">
            <w:pPr>
              <w:pStyle w:val="ListParagraph"/>
              <w:numPr>
                <w:ilvl w:val="0"/>
                <w:numId w:val="15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 xml:space="preserve">Use the sewing machine to create a slashed effect on the side of the pencil case. </w:t>
            </w:r>
          </w:p>
          <w:p w14:paraId="659415C9" w14:textId="63C1202B" w:rsidR="00064CAC" w:rsidRPr="00DB4FBD" w:rsidRDefault="2943C514" w:rsidP="7F85C6D8">
            <w:pPr>
              <w:pStyle w:val="ListParagraph"/>
              <w:numPr>
                <w:ilvl w:val="0"/>
                <w:numId w:val="15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Understand the concept of how to use wax and dye to create a print.</w:t>
            </w:r>
          </w:p>
          <w:p w14:paraId="7924C842" w14:textId="4B5B27E8" w:rsidR="00064CAC" w:rsidRPr="00DB4FBD" w:rsidRDefault="2943C514" w:rsidP="7F85C6D8">
            <w:pPr>
              <w:pStyle w:val="ListParagraph"/>
              <w:numPr>
                <w:ilvl w:val="0"/>
                <w:numId w:val="15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 xml:space="preserve">Have an awareness of specific terminology linked to the </w:t>
            </w:r>
            <w:r w:rsidR="00064CAC" w:rsidRPr="00DB4FBD">
              <w:rPr>
                <w:rFonts w:ascii="Arial" w:eastAsiaTheme="majorEastAsia" w:hAnsi="Arial" w:cs="Arial"/>
                <w:sz w:val="18"/>
                <w:szCs w:val="18"/>
              </w:rPr>
              <w:t>project content.</w:t>
            </w:r>
          </w:p>
          <w:p w14:paraId="559505B2" w14:textId="5ECEB705" w:rsidR="676A1F57" w:rsidRPr="00DB4FBD" w:rsidRDefault="676A1F57" w:rsidP="7F85C6D8">
            <w:pPr>
              <w:rPr>
                <w:rFonts w:ascii="Arial" w:eastAsiaTheme="majorEastAsia" w:hAnsi="Arial" w:cs="Arial"/>
                <w:sz w:val="18"/>
                <w:szCs w:val="18"/>
              </w:rPr>
            </w:pPr>
          </w:p>
        </w:tc>
      </w:tr>
      <w:tr w:rsidR="00B65B6A" w:rsidRPr="00D8042C" w14:paraId="59BD28B7" w14:textId="77777777" w:rsidTr="103534AC">
        <w:trPr>
          <w:trHeight w:val="3104"/>
        </w:trPr>
        <w:tc>
          <w:tcPr>
            <w:tcW w:w="1135" w:type="dxa"/>
            <w:vMerge/>
            <w:textDirection w:val="btLr"/>
          </w:tcPr>
          <w:p w14:paraId="7668E80B" w14:textId="77777777" w:rsidR="00B65B6A" w:rsidRPr="00D8042C" w:rsidRDefault="00B65B6A" w:rsidP="00B65B6A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558" w:type="dxa"/>
          </w:tcPr>
          <w:p w14:paraId="319ADC4B" w14:textId="77777777" w:rsidR="00B65B6A" w:rsidRPr="00D8042C" w:rsidRDefault="00B65B6A" w:rsidP="00B65B6A">
            <w:pPr>
              <w:rPr>
                <w:rFonts w:ascii="Arial" w:hAnsi="Arial" w:cs="Arial"/>
                <w:sz w:val="18"/>
                <w:szCs w:val="18"/>
              </w:rPr>
            </w:pPr>
            <w:r w:rsidRPr="00D8042C">
              <w:rPr>
                <w:rFonts w:ascii="Arial" w:hAnsi="Arial" w:cs="Arial"/>
                <w:sz w:val="18"/>
                <w:szCs w:val="18"/>
              </w:rPr>
              <w:t>SKILLS DEVELOPED THROUGHTHE KNOWLEDGE AND ENQUIRIES TAUGHT THIS HALF TERM</w:t>
            </w:r>
          </w:p>
          <w:p w14:paraId="1D01EB1C" w14:textId="77777777" w:rsidR="00B65B6A" w:rsidRPr="00D8042C" w:rsidRDefault="00B65B6A" w:rsidP="00B65B6A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42" w:type="dxa"/>
            <w:gridSpan w:val="6"/>
          </w:tcPr>
          <w:p w14:paraId="230E5C26" w14:textId="0BE64834" w:rsidR="2943C514" w:rsidRPr="00DB4FBD" w:rsidRDefault="2943C514" w:rsidP="7F85C6D8">
            <w:pPr>
              <w:pStyle w:val="ListParagraph"/>
              <w:numPr>
                <w:ilvl w:val="0"/>
                <w:numId w:val="16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Ability to present research creatively to reflect the theme and their chosen designer.</w:t>
            </w:r>
          </w:p>
          <w:p w14:paraId="61244047" w14:textId="19E4BC84" w:rsidR="2943C514" w:rsidRPr="00DB4FBD" w:rsidRDefault="2943C514" w:rsidP="7F85C6D8">
            <w:pPr>
              <w:pStyle w:val="ListParagraph"/>
              <w:numPr>
                <w:ilvl w:val="0"/>
                <w:numId w:val="9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Use research and evaluation skills to analyse the style of their chosen fashion brand.</w:t>
            </w:r>
          </w:p>
          <w:p w14:paraId="7E5C788E" w14:textId="12D30048" w:rsidR="2943C514" w:rsidRPr="00DB4FBD" w:rsidRDefault="2943C514" w:rsidP="7F85C6D8">
            <w:pPr>
              <w:pStyle w:val="ListParagraph"/>
              <w:numPr>
                <w:ilvl w:val="0"/>
                <w:numId w:val="9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Design in response to a brief for a brand with their rainforest inspiration in mind.</w:t>
            </w:r>
          </w:p>
          <w:p w14:paraId="76CB44CD" w14:textId="228EF8C5" w:rsidR="2943C514" w:rsidRPr="00DB4FBD" w:rsidRDefault="1CB1D7B4" w:rsidP="7F85C6D8">
            <w:pPr>
              <w:pStyle w:val="ListParagraph"/>
              <w:numPr>
                <w:ilvl w:val="0"/>
                <w:numId w:val="9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Ability to deploy a range of art techniques to produce textile print ideas, accessory designs and fashion illustrations. (extension tasks/cover resources)</w:t>
            </w:r>
          </w:p>
          <w:p w14:paraId="4D3802CA" w14:textId="061228E3" w:rsidR="2943C514" w:rsidRPr="00DB4FBD" w:rsidRDefault="2943C514" w:rsidP="7F85C6D8">
            <w:pPr>
              <w:pStyle w:val="ListParagraph"/>
              <w:numPr>
                <w:ilvl w:val="0"/>
                <w:numId w:val="9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Use a range of practical skills to produce a zipper case with a pocket that reflects the theme and their brand: batik, creating seams and applying a zipped fastening.</w:t>
            </w:r>
          </w:p>
          <w:p w14:paraId="6253CEDC" w14:textId="1E93AEBD" w:rsidR="2943C514" w:rsidRPr="00DB4FBD" w:rsidRDefault="2943C514" w:rsidP="7F85C6D8">
            <w:pPr>
              <w:pStyle w:val="ListParagraph"/>
              <w:numPr>
                <w:ilvl w:val="0"/>
                <w:numId w:val="9"/>
              </w:numPr>
              <w:rPr>
                <w:rFonts w:ascii="Arial" w:eastAsiaTheme="majorEastAsia" w:hAnsi="Arial" w:cs="Arial"/>
                <w:color w:val="000000" w:themeColor="text1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color w:val="000000" w:themeColor="text1"/>
                <w:sz w:val="18"/>
                <w:szCs w:val="18"/>
              </w:rPr>
              <w:t>To apply subject specific terminology accurately and correctly.</w:t>
            </w:r>
          </w:p>
          <w:p w14:paraId="42908A4C" w14:textId="23B6AC60" w:rsidR="00064CAC" w:rsidRPr="00DB4FBD" w:rsidRDefault="00064CAC" w:rsidP="7F85C6D8">
            <w:pPr>
              <w:pStyle w:val="ListParagraph"/>
              <w:numPr>
                <w:ilvl w:val="0"/>
                <w:numId w:val="9"/>
              </w:numPr>
              <w:rPr>
                <w:rFonts w:ascii="Arial" w:eastAsiaTheme="majorEastAsia" w:hAnsi="Arial" w:cs="Arial"/>
                <w:color w:val="000000" w:themeColor="text1"/>
                <w:sz w:val="18"/>
                <w:szCs w:val="18"/>
              </w:rPr>
            </w:pPr>
            <w:r w:rsidRPr="00DB4FB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shd w:val="clear" w:color="auto" w:fill="FFFFFF"/>
              </w:rPr>
              <w:t>Understand how to interpret a design specification to successfully create a functional product.</w:t>
            </w:r>
            <w:r w:rsidRPr="00DB4FBD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0CD01D0F" w14:textId="024F392D" w:rsidR="2943C514" w:rsidRPr="00DB4FBD" w:rsidRDefault="2943C514" w:rsidP="7F85C6D8">
            <w:pPr>
              <w:pStyle w:val="ListParagraph"/>
              <w:numPr>
                <w:ilvl w:val="0"/>
                <w:numId w:val="9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Be able to demonstrate their knowledge by successfully completing a batik sample and the final fabric piece</w:t>
            </w:r>
          </w:p>
          <w:p w14:paraId="063BD5C0" w14:textId="145B84CF" w:rsidR="2943C514" w:rsidRPr="00DB4FBD" w:rsidRDefault="31766BAE" w:rsidP="7F85C6D8">
            <w:pPr>
              <w:pStyle w:val="ListParagraph"/>
              <w:numPr>
                <w:ilvl w:val="0"/>
                <w:numId w:val="9"/>
              </w:numPr>
              <w:rPr>
                <w:rFonts w:ascii="Arial" w:eastAsiaTheme="majorEastAsia" w:hAnsi="Arial" w:cs="Arial"/>
                <w:sz w:val="18"/>
                <w:szCs w:val="18"/>
              </w:rPr>
            </w:pPr>
            <w:r w:rsidRPr="00DB4FBD">
              <w:rPr>
                <w:rFonts w:ascii="Arial" w:eastAsiaTheme="majorEastAsia" w:hAnsi="Arial" w:cs="Arial"/>
                <w:sz w:val="18"/>
                <w:szCs w:val="18"/>
              </w:rPr>
              <w:t>To develop their use of applique on a textile product</w:t>
            </w:r>
            <w:r w:rsidR="2943C514" w:rsidRPr="00DB4FBD">
              <w:rPr>
                <w:rFonts w:ascii="Arial" w:hAnsi="Arial" w:cs="Arial"/>
                <w:sz w:val="18"/>
                <w:szCs w:val="18"/>
              </w:rPr>
              <w:br/>
            </w:r>
            <w:r w:rsidR="2943C514" w:rsidRPr="00DB4FBD">
              <w:rPr>
                <w:rFonts w:ascii="Arial" w:hAnsi="Arial" w:cs="Arial"/>
                <w:sz w:val="18"/>
                <w:szCs w:val="18"/>
              </w:rPr>
              <w:br/>
            </w:r>
            <w:r w:rsidR="2943C514" w:rsidRPr="00DB4FBD">
              <w:rPr>
                <w:rFonts w:ascii="Arial" w:eastAsiaTheme="majorEastAsia" w:hAnsi="Arial" w:cs="Arial"/>
                <w:sz w:val="18"/>
                <w:szCs w:val="18"/>
              </w:rPr>
              <w:t xml:space="preserve"> </w:t>
            </w:r>
            <w:r w:rsidR="2943C514" w:rsidRPr="00DB4FBD">
              <w:rPr>
                <w:rFonts w:ascii="Arial" w:hAnsi="Arial" w:cs="Arial"/>
                <w:sz w:val="18"/>
                <w:szCs w:val="18"/>
              </w:rPr>
              <w:br/>
            </w:r>
            <w:r w:rsidR="2943C514" w:rsidRPr="00DB4FBD">
              <w:rPr>
                <w:rFonts w:ascii="Arial" w:hAnsi="Arial" w:cs="Arial"/>
                <w:sz w:val="18"/>
                <w:szCs w:val="18"/>
              </w:rPr>
              <w:br/>
            </w:r>
            <w:r w:rsidR="2943C514" w:rsidRPr="00DB4FBD">
              <w:rPr>
                <w:rFonts w:ascii="Arial" w:hAnsi="Arial" w:cs="Arial"/>
                <w:sz w:val="18"/>
                <w:szCs w:val="18"/>
              </w:rPr>
              <w:br/>
            </w:r>
            <w:r w:rsidR="2943C514" w:rsidRPr="00DB4FBD">
              <w:rPr>
                <w:rFonts w:ascii="Arial" w:hAnsi="Arial" w:cs="Arial"/>
                <w:sz w:val="18"/>
                <w:szCs w:val="18"/>
              </w:rPr>
              <w:br/>
            </w:r>
            <w:r w:rsidR="2943C514" w:rsidRPr="00DB4FBD">
              <w:rPr>
                <w:rFonts w:ascii="Arial" w:eastAsiaTheme="majorEastAsia" w:hAnsi="Arial" w:cs="Arial"/>
                <w:sz w:val="18"/>
                <w:szCs w:val="18"/>
              </w:rPr>
              <w:t xml:space="preserve"> </w:t>
            </w:r>
            <w:r w:rsidR="2943C514" w:rsidRPr="00DB4FBD">
              <w:rPr>
                <w:rFonts w:ascii="Arial" w:hAnsi="Arial" w:cs="Arial"/>
                <w:sz w:val="18"/>
                <w:szCs w:val="18"/>
              </w:rPr>
              <w:br/>
            </w:r>
            <w:r w:rsidR="2943C514" w:rsidRPr="00DB4FBD">
              <w:rPr>
                <w:rFonts w:ascii="Arial" w:hAnsi="Arial" w:cs="Arial"/>
                <w:sz w:val="18"/>
                <w:szCs w:val="18"/>
              </w:rPr>
              <w:br/>
            </w:r>
          </w:p>
        </w:tc>
      </w:tr>
    </w:tbl>
    <w:p w14:paraId="71A3DE56" w14:textId="72B26C8C" w:rsidR="004D0FAC" w:rsidRDefault="004D0FAC" w:rsidP="007F3492"/>
    <w:p w14:paraId="41FB3530" w14:textId="5601E5EB" w:rsidR="004D0FAC" w:rsidRDefault="004D0FAC"/>
    <w:p w14:paraId="0EFF7D08" w14:textId="0A5AE534" w:rsidR="02991A3E" w:rsidRDefault="02991A3E"/>
    <w:tbl>
      <w:tblPr>
        <w:tblStyle w:val="TableGrid"/>
        <w:tblpPr w:leftFromText="180" w:rightFromText="180" w:vertAnchor="page" w:horzAnchor="page" w:tblpX="648" w:tblpY="423"/>
        <w:tblW w:w="15578" w:type="dxa"/>
        <w:tblBorders>
          <w:top w:val="double" w:sz="4" w:space="0" w:color="A5A5A5" w:themeColor="accent3"/>
          <w:left w:val="double" w:sz="4" w:space="0" w:color="A5A5A5" w:themeColor="accent3"/>
          <w:bottom w:val="double" w:sz="4" w:space="0" w:color="A5A5A5" w:themeColor="accent3"/>
          <w:right w:val="double" w:sz="4" w:space="0" w:color="A5A5A5" w:themeColor="accent3"/>
          <w:insideH w:val="double" w:sz="4" w:space="0" w:color="A5A5A5" w:themeColor="accent3"/>
          <w:insideV w:val="double" w:sz="4" w:space="0" w:color="A5A5A5" w:themeColor="accent3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03"/>
        <w:gridCol w:w="2607"/>
        <w:gridCol w:w="2175"/>
        <w:gridCol w:w="2175"/>
        <w:gridCol w:w="2174"/>
        <w:gridCol w:w="2175"/>
        <w:gridCol w:w="1593"/>
      </w:tblGrid>
      <w:tr w:rsidR="00DB4FBD" w:rsidRPr="00AC58C6" w14:paraId="143F1550" w14:textId="77777777" w:rsidTr="00DB4FBD">
        <w:trPr>
          <w:trHeight w:val="984"/>
        </w:trPr>
        <w:tc>
          <w:tcPr>
            <w:tcW w:w="2679" w:type="dxa"/>
            <w:gridSpan w:val="2"/>
            <w:vMerge w:val="restart"/>
          </w:tcPr>
          <w:p w14:paraId="5E93DA49" w14:textId="77777777" w:rsidR="00DB4FBD" w:rsidRPr="00AC58C6" w:rsidRDefault="00DB4FBD" w:rsidP="00DB4FBD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692A19A7" w14:textId="77777777" w:rsidR="00DB4FBD" w:rsidRPr="00AC58C6" w:rsidRDefault="00DB4FBD" w:rsidP="00DB4FBD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0F271488" w14:textId="77777777" w:rsidR="00DB4FBD" w:rsidRDefault="00DB4FBD" w:rsidP="00DB4FB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</w:p>
          <w:p w14:paraId="694B585B" w14:textId="77777777" w:rsidR="00DB4FBD" w:rsidRPr="00AC58C6" w:rsidRDefault="00DB4FBD" w:rsidP="00DB4FB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AC58C6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Year 8</w:t>
            </w:r>
          </w:p>
          <w:p w14:paraId="0A8988AF" w14:textId="77777777" w:rsidR="00DB4FBD" w:rsidRPr="00AC58C6" w:rsidRDefault="00DB4FBD" w:rsidP="00DB4FBD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594D4B15" w14:textId="77777777" w:rsidR="00DB4FBD" w:rsidRPr="00AC58C6" w:rsidRDefault="00DB4FBD" w:rsidP="00DB4FBD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4782" w:type="dxa"/>
            <w:gridSpan w:val="2"/>
          </w:tcPr>
          <w:p w14:paraId="05465699" w14:textId="77777777" w:rsidR="00DB4FBD" w:rsidRPr="00AC58C6" w:rsidRDefault="00DB4FBD" w:rsidP="00DB4FB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C58C6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49" w:type="dxa"/>
            <w:gridSpan w:val="2"/>
          </w:tcPr>
          <w:p w14:paraId="7674E99F" w14:textId="77777777" w:rsidR="00DB4FBD" w:rsidRPr="00AC58C6" w:rsidRDefault="00DB4FBD" w:rsidP="00DB4FB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C58C6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3768" w:type="dxa"/>
            <w:gridSpan w:val="2"/>
          </w:tcPr>
          <w:p w14:paraId="7E3361E2" w14:textId="77777777" w:rsidR="00DB4FBD" w:rsidRPr="00AC58C6" w:rsidRDefault="00DB4FBD" w:rsidP="00DB4FB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C58C6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DB4FBD" w:rsidRPr="00AC58C6" w14:paraId="06EA9D94" w14:textId="77777777" w:rsidTr="00DB4FBD">
        <w:trPr>
          <w:trHeight w:val="416"/>
        </w:trPr>
        <w:tc>
          <w:tcPr>
            <w:tcW w:w="2679" w:type="dxa"/>
            <w:gridSpan w:val="2"/>
            <w:vMerge/>
          </w:tcPr>
          <w:p w14:paraId="53215B6E" w14:textId="77777777" w:rsidR="00DB4FBD" w:rsidRPr="00AC58C6" w:rsidRDefault="00DB4FBD" w:rsidP="00DB4FBD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41BD5BBC" w14:textId="77777777" w:rsidR="00DB4FBD" w:rsidRPr="00AC58C6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AC58C6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2175" w:type="dxa"/>
          </w:tcPr>
          <w:p w14:paraId="18750DCC" w14:textId="77777777" w:rsidR="00DB4FBD" w:rsidRPr="00AC58C6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AC58C6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175" w:type="dxa"/>
          </w:tcPr>
          <w:p w14:paraId="5D9EFE0F" w14:textId="77777777" w:rsidR="00DB4FBD" w:rsidRPr="00AC58C6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AC58C6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174" w:type="dxa"/>
          </w:tcPr>
          <w:p w14:paraId="37857312" w14:textId="77777777" w:rsidR="00DB4FBD" w:rsidRPr="00AC58C6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AC58C6">
              <w:rPr>
                <w:rFonts w:ascii="Arial" w:hAnsi="Arial" w:cs="Arial"/>
                <w:b/>
                <w:bCs/>
              </w:rPr>
              <w:t>TERM 2B</w:t>
            </w:r>
          </w:p>
        </w:tc>
        <w:tc>
          <w:tcPr>
            <w:tcW w:w="2175" w:type="dxa"/>
          </w:tcPr>
          <w:p w14:paraId="159C496A" w14:textId="77777777" w:rsidR="00DB4FBD" w:rsidRPr="00AC58C6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AC58C6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1593" w:type="dxa"/>
          </w:tcPr>
          <w:p w14:paraId="27B9331D" w14:textId="77777777" w:rsidR="00DB4FBD" w:rsidRPr="00AC58C6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AC58C6">
              <w:rPr>
                <w:rFonts w:ascii="Arial" w:hAnsi="Arial" w:cs="Arial"/>
                <w:b/>
                <w:bCs/>
              </w:rPr>
              <w:t>TERM 3B</w:t>
            </w:r>
          </w:p>
        </w:tc>
      </w:tr>
      <w:tr w:rsidR="00DB4FBD" w:rsidRPr="00AC58C6" w14:paraId="5C1D9F66" w14:textId="77777777" w:rsidTr="00DB4FBD">
        <w:trPr>
          <w:trHeight w:val="416"/>
        </w:trPr>
        <w:tc>
          <w:tcPr>
            <w:tcW w:w="2679" w:type="dxa"/>
            <w:gridSpan w:val="2"/>
            <w:vMerge/>
          </w:tcPr>
          <w:p w14:paraId="71ABF986" w14:textId="77777777" w:rsidR="00DB4FBD" w:rsidRPr="00AC58C6" w:rsidRDefault="00DB4FBD" w:rsidP="00DB4FBD">
            <w:pPr>
              <w:rPr>
                <w:rFonts w:ascii="Arial" w:hAnsi="Arial" w:cs="Arial"/>
              </w:rPr>
            </w:pPr>
          </w:p>
        </w:tc>
        <w:tc>
          <w:tcPr>
            <w:tcW w:w="12899" w:type="dxa"/>
            <w:gridSpan w:val="6"/>
          </w:tcPr>
          <w:p w14:paraId="6D9083CF" w14:textId="77777777" w:rsidR="00DB4FBD" w:rsidRPr="00AC58C6" w:rsidRDefault="00DB4FBD" w:rsidP="00DB4FBD">
            <w:pPr>
              <w:rPr>
                <w:rFonts w:ascii="Arial" w:hAnsi="Arial" w:cs="Arial"/>
              </w:rPr>
            </w:pPr>
            <w:r w:rsidRPr="64101BCE">
              <w:rPr>
                <w:rFonts w:ascii="Arial" w:hAnsi="Arial" w:cs="Arial"/>
                <w:b/>
                <w:bCs/>
                <w:sz w:val="20"/>
                <w:szCs w:val="20"/>
              </w:rPr>
              <w:t>TAUGHT ON ROTATION WITH OTHER DT SUBJECTS AS PART OF CAROUSEL SYSYEM ACROSS ALL THREE TERMS</w:t>
            </w:r>
          </w:p>
        </w:tc>
      </w:tr>
      <w:tr w:rsidR="00DB4FBD" w:rsidRPr="00AC58C6" w14:paraId="07D4318F" w14:textId="77777777" w:rsidTr="00DB4FBD">
        <w:trPr>
          <w:trHeight w:val="416"/>
        </w:trPr>
        <w:tc>
          <w:tcPr>
            <w:tcW w:w="2679" w:type="dxa"/>
            <w:gridSpan w:val="2"/>
            <w:vMerge/>
          </w:tcPr>
          <w:p w14:paraId="7778E7FD" w14:textId="77777777" w:rsidR="00DB4FBD" w:rsidRPr="00AC58C6" w:rsidRDefault="00DB4FBD" w:rsidP="00DB4FBD">
            <w:pPr>
              <w:rPr>
                <w:rFonts w:ascii="Arial" w:hAnsi="Arial" w:cs="Arial"/>
              </w:rPr>
            </w:pPr>
          </w:p>
        </w:tc>
        <w:tc>
          <w:tcPr>
            <w:tcW w:w="12899" w:type="dxa"/>
            <w:gridSpan w:val="6"/>
          </w:tcPr>
          <w:p w14:paraId="7468D03D" w14:textId="77777777" w:rsidR="00DB4FBD" w:rsidRPr="00AC58C6" w:rsidRDefault="00DB4FBD" w:rsidP="00DB4FB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C58C6">
              <w:rPr>
                <w:rFonts w:ascii="Arial" w:hAnsi="Arial" w:cs="Arial"/>
                <w:bCs/>
                <w:sz w:val="18"/>
                <w:szCs w:val="18"/>
              </w:rPr>
              <w:t>Project: Healthy Eating and Nutrition</w:t>
            </w:r>
          </w:p>
          <w:p w14:paraId="7409B3C3" w14:textId="77777777" w:rsidR="00DB4FBD" w:rsidRPr="00AC58C6" w:rsidRDefault="00DB4FBD" w:rsidP="00DB4FB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3422691" w14:textId="77777777" w:rsidR="00DB4FBD" w:rsidRPr="00AC58C6" w:rsidRDefault="00DB4FBD" w:rsidP="00DB4FB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C58C6">
              <w:rPr>
                <w:rFonts w:ascii="Arial" w:hAnsi="Arial" w:cs="Arial"/>
                <w:bCs/>
                <w:sz w:val="18"/>
                <w:szCs w:val="18"/>
              </w:rPr>
              <w:t xml:space="preserve">Context: The population is becoming unhealthier with today’s young people in danger of having a lower life-expectancy than previous generations. </w:t>
            </w:r>
            <w:proofErr w:type="gramStart"/>
            <w:r w:rsidRPr="00AC58C6">
              <w:rPr>
                <w:rFonts w:ascii="Arial" w:hAnsi="Arial" w:cs="Arial"/>
                <w:bCs/>
                <w:sz w:val="18"/>
                <w:szCs w:val="18"/>
              </w:rPr>
              <w:t>In order to</w:t>
            </w:r>
            <w:proofErr w:type="gramEnd"/>
            <w:r w:rsidRPr="00AC58C6">
              <w:rPr>
                <w:rFonts w:ascii="Arial" w:hAnsi="Arial" w:cs="Arial"/>
                <w:bCs/>
                <w:sz w:val="18"/>
                <w:szCs w:val="18"/>
              </w:rPr>
              <w:t xml:space="preserve"> stem this tide, we must guide students into healthier diet choices and teach them the practical skills so that they </w:t>
            </w:r>
            <w:proofErr w:type="gramStart"/>
            <w:r w:rsidRPr="00AC58C6">
              <w:rPr>
                <w:rFonts w:ascii="Arial" w:hAnsi="Arial" w:cs="Arial"/>
                <w:bCs/>
                <w:sz w:val="18"/>
                <w:szCs w:val="18"/>
              </w:rPr>
              <w:t>are in a position to</w:t>
            </w:r>
            <w:proofErr w:type="gramEnd"/>
            <w:r w:rsidRPr="00AC58C6">
              <w:rPr>
                <w:rFonts w:ascii="Arial" w:hAnsi="Arial" w:cs="Arial"/>
                <w:bCs/>
                <w:sz w:val="18"/>
                <w:szCs w:val="18"/>
              </w:rPr>
              <w:t xml:space="preserve"> make informed lifestyle choices in the future.  We are also introducing dishes from other cuisines to develop skills, use of ingredients from other cultures and to widen food horizons.</w:t>
            </w:r>
          </w:p>
          <w:p w14:paraId="0BCE63B8" w14:textId="77777777" w:rsidR="00DB4FBD" w:rsidRPr="00AC58C6" w:rsidRDefault="00DB4FBD" w:rsidP="00DB4FBD">
            <w:pPr>
              <w:rPr>
                <w:rFonts w:ascii="Arial" w:hAnsi="Arial" w:cs="Arial"/>
              </w:rPr>
            </w:pPr>
          </w:p>
        </w:tc>
      </w:tr>
      <w:tr w:rsidR="00DB4FBD" w:rsidRPr="00AC58C6" w14:paraId="312E1066" w14:textId="77777777" w:rsidTr="00DB4FBD">
        <w:trPr>
          <w:trHeight w:val="1054"/>
        </w:trPr>
        <w:tc>
          <w:tcPr>
            <w:tcW w:w="1276" w:type="dxa"/>
            <w:vMerge w:val="restart"/>
            <w:shd w:val="clear" w:color="auto" w:fill="D5DCE4" w:themeFill="text2" w:themeFillTint="33"/>
            <w:textDirection w:val="btLr"/>
          </w:tcPr>
          <w:p w14:paraId="727DF8C3" w14:textId="77777777" w:rsidR="00DB4FBD" w:rsidRPr="00AC58C6" w:rsidRDefault="00DB4FBD" w:rsidP="00DB4FBD">
            <w:pPr>
              <w:ind w:left="113" w:right="113"/>
              <w:rPr>
                <w:rFonts w:ascii="Arial" w:hAnsi="Arial" w:cs="Arial"/>
              </w:rPr>
            </w:pPr>
          </w:p>
          <w:p w14:paraId="65BD4B6C" w14:textId="77777777" w:rsidR="00DB4FBD" w:rsidRPr="00AC58C6" w:rsidRDefault="00DB4FBD" w:rsidP="00DB4FBD">
            <w:pPr>
              <w:ind w:left="113" w:right="113"/>
              <w:rPr>
                <w:rFonts w:ascii="Arial" w:hAnsi="Arial" w:cs="Arial"/>
              </w:rPr>
            </w:pPr>
          </w:p>
          <w:p w14:paraId="2A034E5E" w14:textId="77777777" w:rsidR="00DB4FBD" w:rsidRPr="00AC58C6" w:rsidRDefault="00DB4FBD" w:rsidP="00DB4FBD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C58C6">
              <w:rPr>
                <w:rFonts w:ascii="Arial" w:hAnsi="Arial" w:cs="Arial"/>
                <w:sz w:val="32"/>
                <w:szCs w:val="32"/>
              </w:rPr>
              <w:t>Technology – Food Preparation &amp; Nutrition</w:t>
            </w:r>
          </w:p>
          <w:p w14:paraId="5BE247B6" w14:textId="77777777" w:rsidR="00DB4FBD" w:rsidRPr="00AC58C6" w:rsidRDefault="00DB4FBD" w:rsidP="00DB4FBD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12E5E99C" w14:textId="77777777" w:rsidR="00DB4FBD" w:rsidRPr="00AC58C6" w:rsidRDefault="00DB4FBD" w:rsidP="00DB4FBD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193FCD02" w14:textId="77777777" w:rsidR="00DB4FBD" w:rsidRPr="00AC58C6" w:rsidRDefault="00DB4FBD" w:rsidP="00DB4FBD">
            <w:pPr>
              <w:ind w:left="113" w:right="113"/>
              <w:rPr>
                <w:rFonts w:ascii="Arial" w:hAnsi="Arial" w:cs="Arial"/>
              </w:rPr>
            </w:pPr>
          </w:p>
          <w:p w14:paraId="3FA87635" w14:textId="77777777" w:rsidR="00DB4FBD" w:rsidRPr="00AC58C6" w:rsidRDefault="00DB4FBD" w:rsidP="00DB4FBD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403" w:type="dxa"/>
          </w:tcPr>
          <w:p w14:paraId="3CCB96BC" w14:textId="77777777" w:rsidR="00DB4FBD" w:rsidRPr="00AC58C6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628F13" w14:textId="77777777" w:rsidR="00DB4FBD" w:rsidRPr="00AC58C6" w:rsidRDefault="00DB4FBD" w:rsidP="00DB4FBD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AC58C6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12899" w:type="dxa"/>
            <w:gridSpan w:val="6"/>
            <w:vAlign w:val="center"/>
          </w:tcPr>
          <w:p w14:paraId="0517B182" w14:textId="77777777" w:rsidR="00DB4FBD" w:rsidRPr="00AC58C6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hAnsi="Arial" w:cs="Arial"/>
                <w:bCs/>
                <w:sz w:val="18"/>
                <w:szCs w:val="18"/>
              </w:rPr>
            </w:pPr>
            <w:r w:rsidRPr="00AC58C6">
              <w:rPr>
                <w:rFonts w:ascii="Arial" w:hAnsi="Arial" w:cs="Arial"/>
                <w:bCs/>
                <w:sz w:val="18"/>
                <w:szCs w:val="18"/>
              </w:rPr>
              <w:t>Understand the importance of healthy eating and understand some health issues that may arise in later life if a healthy diet and lifestyle is not followed.</w:t>
            </w:r>
          </w:p>
          <w:p w14:paraId="79018763" w14:textId="77777777" w:rsidR="00DB4FBD" w:rsidRPr="00AC58C6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hAnsi="Arial" w:cs="Arial"/>
                <w:sz w:val="18"/>
                <w:szCs w:val="18"/>
              </w:rPr>
            </w:pPr>
            <w:r w:rsidRPr="6507A663">
              <w:rPr>
                <w:rFonts w:ascii="Arial" w:hAnsi="Arial" w:cs="Arial"/>
                <w:sz w:val="18"/>
                <w:szCs w:val="18"/>
              </w:rPr>
              <w:t>Understand how the Eatwell Guide and Current Dietary Guidelines can be used to plan and evaluate one’s diet.</w:t>
            </w:r>
          </w:p>
          <w:p w14:paraId="4AB3E5E3" w14:textId="77777777" w:rsidR="00DB4FBD" w:rsidRPr="00AC58C6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hAnsi="Arial" w:cs="Arial"/>
                <w:bCs/>
                <w:sz w:val="18"/>
                <w:szCs w:val="18"/>
              </w:rPr>
            </w:pPr>
            <w:r w:rsidRPr="00AC58C6">
              <w:rPr>
                <w:rFonts w:ascii="Arial" w:hAnsi="Arial" w:cs="Arial"/>
                <w:bCs/>
                <w:sz w:val="18"/>
                <w:szCs w:val="18"/>
              </w:rPr>
              <w:t>Understand the basis of the Traffic Lights food labelling system.</w:t>
            </w:r>
          </w:p>
          <w:p w14:paraId="7287184B" w14:textId="77777777" w:rsidR="00DB4FBD" w:rsidRPr="00AC58C6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hAnsi="Arial" w:cs="Arial"/>
                <w:bCs/>
                <w:sz w:val="18"/>
                <w:szCs w:val="18"/>
              </w:rPr>
            </w:pPr>
            <w:r w:rsidRPr="00AC58C6">
              <w:rPr>
                <w:rFonts w:ascii="Arial" w:hAnsi="Arial" w:cs="Arial"/>
                <w:bCs/>
                <w:sz w:val="18"/>
                <w:szCs w:val="18"/>
              </w:rPr>
              <w:t>To understand how a diet can be adjusted to include healthier options.</w:t>
            </w:r>
          </w:p>
          <w:p w14:paraId="43BBE57D" w14:textId="77777777" w:rsidR="00DB4FBD" w:rsidRPr="00AC58C6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hAnsi="Arial" w:cs="Arial"/>
                <w:bCs/>
                <w:sz w:val="18"/>
                <w:szCs w:val="18"/>
              </w:rPr>
            </w:pPr>
            <w:r w:rsidRPr="1DFA9403">
              <w:rPr>
                <w:rFonts w:ascii="Arial" w:hAnsi="Arial" w:cs="Arial"/>
                <w:sz w:val="18"/>
                <w:szCs w:val="18"/>
              </w:rPr>
              <w:t>Research into a range of Special Diets – for ethical, medical, religious reasons or for life stages or lifestyle choices</w:t>
            </w:r>
          </w:p>
          <w:p w14:paraId="1A5FCA26" w14:textId="77777777" w:rsidR="00DB4FBD" w:rsidRPr="00AC58C6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03534A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Have an awareness of specific terminology linked to the subject/project.</w:t>
            </w:r>
          </w:p>
          <w:p w14:paraId="67DAD032" w14:textId="77777777" w:rsidR="00DB4FBD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03534A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Identify skills and audit at the start and end of each rotation</w:t>
            </w:r>
          </w:p>
          <w:p w14:paraId="5071F770" w14:textId="77777777" w:rsidR="00DB4FBD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03534A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Subject specific key words and definitions</w:t>
            </w:r>
          </w:p>
          <w:p w14:paraId="3F2E6565" w14:textId="77777777" w:rsidR="00DB4FBD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03534A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Identify foods in each Eatwell Guide Food Group – compare with Daily Diet and analyse results</w:t>
            </w:r>
          </w:p>
          <w:p w14:paraId="71F4A822" w14:textId="77777777" w:rsidR="00DB4FBD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03534A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Food processor activity – aligned to practical work</w:t>
            </w:r>
          </w:p>
          <w:p w14:paraId="51E31564" w14:textId="77777777" w:rsidR="00DB4FBD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8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03534A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Planning meals for Special Diets studied in assessment work</w:t>
            </w:r>
          </w:p>
          <w:p w14:paraId="0FB86CAE" w14:textId="77777777" w:rsidR="00DB4FBD" w:rsidRPr="00AC58C6" w:rsidRDefault="00DB4FBD" w:rsidP="00DB4FBD">
            <w:pPr>
              <w:spacing w:before="120"/>
              <w:rPr>
                <w:rFonts w:ascii="Arial" w:hAnsi="Arial" w:cs="Arial"/>
              </w:rPr>
            </w:pPr>
          </w:p>
        </w:tc>
      </w:tr>
      <w:tr w:rsidR="00DB4FBD" w:rsidRPr="00AC58C6" w14:paraId="118A7F0B" w14:textId="77777777" w:rsidTr="00DB4FBD">
        <w:trPr>
          <w:trHeight w:val="4649"/>
        </w:trPr>
        <w:tc>
          <w:tcPr>
            <w:tcW w:w="1276" w:type="dxa"/>
            <w:vMerge/>
          </w:tcPr>
          <w:p w14:paraId="4F37F3F1" w14:textId="77777777" w:rsidR="00DB4FBD" w:rsidRPr="00AC58C6" w:rsidRDefault="00DB4FBD" w:rsidP="00DB4FBD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</w:tcPr>
          <w:p w14:paraId="30964B0E" w14:textId="77777777" w:rsidR="00DB4FBD" w:rsidRPr="00AC58C6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CA1E26" w14:textId="77777777" w:rsidR="00DB4FBD" w:rsidRPr="00AC58C6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  <w:r w:rsidRPr="00AC58C6">
              <w:rPr>
                <w:rFonts w:ascii="Arial" w:hAnsi="Arial" w:cs="Arial"/>
                <w:sz w:val="18"/>
                <w:szCs w:val="18"/>
              </w:rPr>
              <w:t>SKILLS DEVELOPED THROUGHTHE KNOWLEDGE AND ENQUIRIES TAUGHT THIS HALF TERM</w:t>
            </w:r>
          </w:p>
        </w:tc>
        <w:tc>
          <w:tcPr>
            <w:tcW w:w="12899" w:type="dxa"/>
            <w:gridSpan w:val="6"/>
          </w:tcPr>
          <w:p w14:paraId="34F344EA" w14:textId="77777777" w:rsidR="00DB4FBD" w:rsidRPr="00AC58C6" w:rsidRDefault="00DB4FBD" w:rsidP="00DB4FBD">
            <w:pPr>
              <w:pStyle w:val="ListParagraph"/>
              <w:widowControl w:val="0"/>
              <w:numPr>
                <w:ilvl w:val="0"/>
                <w:numId w:val="47"/>
              </w:numPr>
              <w:spacing w:before="120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6507A663">
              <w:rPr>
                <w:rFonts w:ascii="Arial" w:hAnsi="Arial" w:cs="Arial"/>
                <w:sz w:val="18"/>
                <w:szCs w:val="18"/>
              </w:rPr>
              <w:t xml:space="preserve">Develop knife skills/vegetable preparation/use of hob and oven/assembling/portioning mixtures/work with </w:t>
            </w:r>
            <w:proofErr w:type="gramStart"/>
            <w:r w:rsidRPr="6507A663">
              <w:rPr>
                <w:rFonts w:ascii="Arial" w:hAnsi="Arial" w:cs="Arial"/>
                <w:sz w:val="18"/>
                <w:szCs w:val="18"/>
              </w:rPr>
              <w:t>high risk</w:t>
            </w:r>
            <w:proofErr w:type="gramEnd"/>
            <w:r w:rsidRPr="6507A663">
              <w:rPr>
                <w:rFonts w:ascii="Arial" w:hAnsi="Arial" w:cs="Arial"/>
                <w:sz w:val="18"/>
                <w:szCs w:val="18"/>
              </w:rPr>
              <w:t xml:space="preserve"> ingredients/reducing/shaping and forming</w:t>
            </w:r>
          </w:p>
          <w:p w14:paraId="73A785D1" w14:textId="77777777" w:rsidR="00DB4FBD" w:rsidRPr="00AC58C6" w:rsidRDefault="00DB4FBD" w:rsidP="00DB4FBD">
            <w:pPr>
              <w:pStyle w:val="ListParagraph"/>
              <w:widowControl w:val="0"/>
              <w:numPr>
                <w:ilvl w:val="0"/>
                <w:numId w:val="47"/>
              </w:numPr>
              <w:spacing w:before="120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00AC58C6">
              <w:rPr>
                <w:rFonts w:ascii="Arial" w:hAnsi="Arial" w:cs="Arial"/>
                <w:sz w:val="18"/>
                <w:szCs w:val="18"/>
              </w:rPr>
              <w:t>To be able to suggest adjustments to include healthier food options.</w:t>
            </w:r>
          </w:p>
          <w:p w14:paraId="7CC5A7B2" w14:textId="77777777" w:rsidR="00DB4FBD" w:rsidRPr="00AC58C6" w:rsidRDefault="00DB4FBD" w:rsidP="00DB4FBD">
            <w:pPr>
              <w:pStyle w:val="ListParagraph"/>
              <w:widowControl w:val="0"/>
              <w:numPr>
                <w:ilvl w:val="0"/>
                <w:numId w:val="47"/>
              </w:numPr>
              <w:spacing w:before="120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00AC58C6">
              <w:rPr>
                <w:rFonts w:ascii="Arial" w:hAnsi="Arial" w:cs="Arial"/>
                <w:sz w:val="18"/>
                <w:szCs w:val="18"/>
              </w:rPr>
              <w:t>To be able to identify the amount of energy, protein, fats and carbohydrate in packaged food.</w:t>
            </w:r>
          </w:p>
          <w:p w14:paraId="45BF52C5" w14:textId="77777777" w:rsidR="00DB4FBD" w:rsidRPr="00AC58C6" w:rsidRDefault="00DB4FBD" w:rsidP="00DB4FBD">
            <w:pPr>
              <w:pStyle w:val="ListParagraph"/>
              <w:widowControl w:val="0"/>
              <w:numPr>
                <w:ilvl w:val="0"/>
                <w:numId w:val="47"/>
              </w:numPr>
              <w:spacing w:before="120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6507A663">
              <w:rPr>
                <w:rFonts w:ascii="Arial" w:hAnsi="Arial" w:cs="Arial"/>
                <w:sz w:val="18"/>
                <w:szCs w:val="18"/>
              </w:rPr>
              <w:t>To be able to identify foods to be included and excluded, in a range of diets, that could be served to an individual on a specific diet.</w:t>
            </w:r>
          </w:p>
          <w:p w14:paraId="57D73A30" w14:textId="77777777" w:rsidR="00DB4FBD" w:rsidRPr="00AC58C6" w:rsidRDefault="00DB4FBD" w:rsidP="00DB4FBD">
            <w:pPr>
              <w:pStyle w:val="ListParagraph"/>
              <w:widowControl w:val="0"/>
              <w:numPr>
                <w:ilvl w:val="0"/>
                <w:numId w:val="47"/>
              </w:numPr>
              <w:spacing w:before="120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00AC58C6">
              <w:rPr>
                <w:rFonts w:ascii="Arial" w:hAnsi="Arial" w:cs="Arial"/>
                <w:sz w:val="18"/>
                <w:szCs w:val="18"/>
              </w:rPr>
              <w:t>To develop practical skills and familiarise students with cooking methods and the handling of ingredients from other cultures.</w:t>
            </w:r>
          </w:p>
          <w:p w14:paraId="76E02F7B" w14:textId="77777777" w:rsidR="00DB4FBD" w:rsidRPr="00AC58C6" w:rsidRDefault="00DB4FBD" w:rsidP="00DB4FBD">
            <w:pPr>
              <w:pStyle w:val="ListParagraph"/>
              <w:numPr>
                <w:ilvl w:val="0"/>
                <w:numId w:val="47"/>
              </w:numPr>
              <w:spacing w:before="120"/>
              <w:ind w:left="317" w:hanging="357"/>
              <w:rPr>
                <w:rFonts w:ascii="Arial" w:eastAsia="Arial" w:hAnsi="Arial" w:cs="Arial"/>
                <w:sz w:val="18"/>
                <w:szCs w:val="18"/>
              </w:rPr>
            </w:pPr>
            <w:r w:rsidRPr="00AC58C6">
              <w:rPr>
                <w:rFonts w:ascii="Arial" w:hAnsi="Arial" w:cs="Arial"/>
                <w:sz w:val="18"/>
                <w:szCs w:val="18"/>
              </w:rPr>
              <w:t>To apply subject specific terminology accurately and correctly.</w:t>
            </w:r>
          </w:p>
        </w:tc>
      </w:tr>
    </w:tbl>
    <w:p w14:paraId="5F27D1A2" w14:textId="07C7BF0E" w:rsidR="02991A3E" w:rsidRDefault="02991A3E"/>
    <w:tbl>
      <w:tblPr>
        <w:tblStyle w:val="TableGrid"/>
        <w:tblpPr w:leftFromText="180" w:rightFromText="180" w:vertAnchor="page" w:horzAnchor="margin" w:tblpXSpec="center" w:tblpY="386"/>
        <w:tblW w:w="15734" w:type="dxa"/>
        <w:tblBorders>
          <w:top w:val="double" w:sz="4" w:space="0" w:color="A5A5A5" w:themeColor="accent3"/>
          <w:left w:val="double" w:sz="4" w:space="0" w:color="A5A5A5" w:themeColor="accent3"/>
          <w:bottom w:val="double" w:sz="4" w:space="0" w:color="A5A5A5" w:themeColor="accent3"/>
          <w:right w:val="double" w:sz="4" w:space="0" w:color="A5A5A5" w:themeColor="accent3"/>
          <w:insideH w:val="double" w:sz="4" w:space="0" w:color="A5A5A5" w:themeColor="accent3"/>
          <w:insideV w:val="double" w:sz="4" w:space="0" w:color="A5A5A5" w:themeColor="accent3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701"/>
        <w:gridCol w:w="2173"/>
        <w:gridCol w:w="2174"/>
        <w:gridCol w:w="2173"/>
        <w:gridCol w:w="2174"/>
        <w:gridCol w:w="2173"/>
        <w:gridCol w:w="2174"/>
      </w:tblGrid>
      <w:tr w:rsidR="00DB4FBD" w:rsidRPr="000D6B6F" w14:paraId="1550203F" w14:textId="77777777" w:rsidTr="00DB4FBD">
        <w:trPr>
          <w:trHeight w:val="984"/>
        </w:trPr>
        <w:tc>
          <w:tcPr>
            <w:tcW w:w="2693" w:type="dxa"/>
            <w:gridSpan w:val="2"/>
            <w:vMerge w:val="restart"/>
          </w:tcPr>
          <w:p w14:paraId="48C1CDE7" w14:textId="77777777" w:rsidR="00DB4FBD" w:rsidRPr="000D6B6F" w:rsidRDefault="00DB4FBD" w:rsidP="00DB4FBD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4E04EDE9" w14:textId="77777777" w:rsidR="00DB4FBD" w:rsidRPr="000D6B6F" w:rsidRDefault="00DB4FBD" w:rsidP="00DB4FBD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2E27D910" w14:textId="77777777" w:rsidR="00DB4FBD" w:rsidRPr="000D6B6F" w:rsidRDefault="00DB4FBD" w:rsidP="00DB4FB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0D6B6F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Year 8</w:t>
            </w:r>
          </w:p>
          <w:p w14:paraId="49BF1759" w14:textId="77777777" w:rsidR="00DB4FBD" w:rsidRPr="000D6B6F" w:rsidRDefault="00DB4FBD" w:rsidP="00DB4FBD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42EF97AF" w14:textId="77777777" w:rsidR="00DB4FBD" w:rsidRPr="000D6B6F" w:rsidRDefault="00DB4FBD" w:rsidP="00DB4FBD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4347" w:type="dxa"/>
            <w:gridSpan w:val="2"/>
          </w:tcPr>
          <w:p w14:paraId="7C9AF30E" w14:textId="77777777" w:rsidR="00DB4FBD" w:rsidRPr="000D6B6F" w:rsidRDefault="00DB4FBD" w:rsidP="00DB4FB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0D6B6F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47" w:type="dxa"/>
            <w:gridSpan w:val="2"/>
          </w:tcPr>
          <w:p w14:paraId="5F6B6229" w14:textId="77777777" w:rsidR="00DB4FBD" w:rsidRPr="000D6B6F" w:rsidRDefault="00DB4FBD" w:rsidP="00DB4FB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0D6B6F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47" w:type="dxa"/>
            <w:gridSpan w:val="2"/>
          </w:tcPr>
          <w:p w14:paraId="35A1A553" w14:textId="77777777" w:rsidR="00DB4FBD" w:rsidRPr="000D6B6F" w:rsidRDefault="00DB4FBD" w:rsidP="00DB4FB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0D6B6F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DB4FBD" w:rsidRPr="000D6B6F" w14:paraId="58A88FB6" w14:textId="77777777" w:rsidTr="00DB4FBD">
        <w:trPr>
          <w:trHeight w:val="416"/>
        </w:trPr>
        <w:tc>
          <w:tcPr>
            <w:tcW w:w="2693" w:type="dxa"/>
            <w:gridSpan w:val="2"/>
            <w:vMerge/>
          </w:tcPr>
          <w:p w14:paraId="3DF1C21D" w14:textId="77777777" w:rsidR="00DB4FBD" w:rsidRPr="000D6B6F" w:rsidRDefault="00DB4FBD" w:rsidP="00DB4FBD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14:paraId="7EB0B955" w14:textId="77777777" w:rsidR="00DB4FBD" w:rsidRPr="000D6B6F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0D6B6F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2174" w:type="dxa"/>
          </w:tcPr>
          <w:p w14:paraId="5CC2FA2C" w14:textId="77777777" w:rsidR="00DB4FBD" w:rsidRPr="000D6B6F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0D6B6F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173" w:type="dxa"/>
          </w:tcPr>
          <w:p w14:paraId="3F045369" w14:textId="77777777" w:rsidR="00DB4FBD" w:rsidRPr="000D6B6F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0D6B6F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174" w:type="dxa"/>
          </w:tcPr>
          <w:p w14:paraId="2400AC6D" w14:textId="77777777" w:rsidR="00DB4FBD" w:rsidRPr="000D6B6F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0D6B6F">
              <w:rPr>
                <w:rFonts w:ascii="Arial" w:hAnsi="Arial" w:cs="Arial"/>
                <w:b/>
                <w:bCs/>
              </w:rPr>
              <w:t>TERM 2B</w:t>
            </w:r>
          </w:p>
        </w:tc>
        <w:tc>
          <w:tcPr>
            <w:tcW w:w="2173" w:type="dxa"/>
          </w:tcPr>
          <w:p w14:paraId="48E39DCD" w14:textId="77777777" w:rsidR="00DB4FBD" w:rsidRPr="000D6B6F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0D6B6F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2174" w:type="dxa"/>
          </w:tcPr>
          <w:p w14:paraId="5F2990E5" w14:textId="77777777" w:rsidR="00DB4FBD" w:rsidRPr="000D6B6F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000D6B6F">
              <w:rPr>
                <w:rFonts w:ascii="Arial" w:hAnsi="Arial" w:cs="Arial"/>
                <w:b/>
                <w:bCs/>
              </w:rPr>
              <w:t>TERM 3B</w:t>
            </w:r>
          </w:p>
        </w:tc>
      </w:tr>
      <w:tr w:rsidR="00DB4FBD" w:rsidRPr="000D6B6F" w14:paraId="07745AB9" w14:textId="77777777" w:rsidTr="00DB4FBD">
        <w:trPr>
          <w:trHeight w:val="416"/>
        </w:trPr>
        <w:tc>
          <w:tcPr>
            <w:tcW w:w="2693" w:type="dxa"/>
            <w:gridSpan w:val="2"/>
            <w:vMerge/>
          </w:tcPr>
          <w:p w14:paraId="559E0FE2" w14:textId="77777777" w:rsidR="00DB4FBD" w:rsidRPr="000D6B6F" w:rsidRDefault="00DB4FBD" w:rsidP="00DB4FBD">
            <w:pPr>
              <w:rPr>
                <w:rFonts w:ascii="Arial" w:hAnsi="Arial" w:cs="Arial"/>
              </w:rPr>
            </w:pPr>
          </w:p>
        </w:tc>
        <w:tc>
          <w:tcPr>
            <w:tcW w:w="13041" w:type="dxa"/>
            <w:gridSpan w:val="6"/>
          </w:tcPr>
          <w:p w14:paraId="2BD437FB" w14:textId="77777777" w:rsidR="00DB4FBD" w:rsidRPr="000D6B6F" w:rsidRDefault="00DB4FBD" w:rsidP="00DB4FBD">
            <w:pPr>
              <w:rPr>
                <w:rFonts w:ascii="Arial" w:hAnsi="Arial" w:cs="Arial"/>
                <w:b/>
                <w:bCs/>
              </w:rPr>
            </w:pPr>
            <w:r w:rsidRPr="64101BCE">
              <w:rPr>
                <w:rFonts w:ascii="Arial" w:hAnsi="Arial" w:cs="Arial"/>
                <w:b/>
                <w:bCs/>
                <w:sz w:val="20"/>
                <w:szCs w:val="20"/>
              </w:rPr>
              <w:t>TAUGHT ON ROTATION WITH OTHER DT SUBJECTS AS PART OF CAROUSEL SYSYEM ACROSS ALL THREE TERMS</w:t>
            </w:r>
          </w:p>
        </w:tc>
      </w:tr>
      <w:tr w:rsidR="00DB4FBD" w:rsidRPr="000D6B6F" w14:paraId="01BF9ACD" w14:textId="77777777" w:rsidTr="00DB4FBD">
        <w:trPr>
          <w:trHeight w:val="416"/>
        </w:trPr>
        <w:tc>
          <w:tcPr>
            <w:tcW w:w="2693" w:type="dxa"/>
            <w:gridSpan w:val="2"/>
            <w:vMerge/>
          </w:tcPr>
          <w:p w14:paraId="15C92A13" w14:textId="77777777" w:rsidR="00DB4FBD" w:rsidRPr="000D6B6F" w:rsidRDefault="00DB4FBD" w:rsidP="00DB4FBD">
            <w:pPr>
              <w:rPr>
                <w:rFonts w:ascii="Arial" w:hAnsi="Arial" w:cs="Arial"/>
              </w:rPr>
            </w:pPr>
          </w:p>
        </w:tc>
        <w:tc>
          <w:tcPr>
            <w:tcW w:w="13041" w:type="dxa"/>
            <w:gridSpan w:val="6"/>
          </w:tcPr>
          <w:p w14:paraId="615FDD96" w14:textId="77777777" w:rsidR="00DB4FBD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  <w:r w:rsidRPr="103534AC">
              <w:rPr>
                <w:rFonts w:ascii="Arial" w:hAnsi="Arial" w:cs="Arial"/>
                <w:sz w:val="18"/>
                <w:szCs w:val="18"/>
              </w:rPr>
              <w:t xml:space="preserve">Project: Outdoor social space </w:t>
            </w:r>
          </w:p>
          <w:p w14:paraId="35C4B6A8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A02BD6" w14:textId="77777777" w:rsidR="00DB4FBD" w:rsidRPr="000D6B6F" w:rsidRDefault="00DB4FBD" w:rsidP="00DB4FBD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03534AC">
              <w:rPr>
                <w:rFonts w:ascii="Arial" w:hAnsi="Arial" w:cs="Arial"/>
                <w:sz w:val="18"/>
                <w:szCs w:val="18"/>
              </w:rPr>
              <w:t>Context: Students are designing an</w:t>
            </w:r>
            <w:r w:rsidRPr="103534A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outdoor social space that is inspired by geometric shapes. It should provide a welcoming area where people can gather, relax, and interact.</w:t>
            </w:r>
          </w:p>
          <w:p w14:paraId="59BEA4A8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4FBD" w:rsidRPr="000D6B6F" w14:paraId="535679B6" w14:textId="77777777" w:rsidTr="00DB4FBD">
        <w:trPr>
          <w:trHeight w:val="1054"/>
        </w:trPr>
        <w:tc>
          <w:tcPr>
            <w:tcW w:w="992" w:type="dxa"/>
            <w:vMerge w:val="restart"/>
            <w:shd w:val="clear" w:color="auto" w:fill="D5DCE4" w:themeFill="text2" w:themeFillTint="33"/>
            <w:textDirection w:val="btLr"/>
          </w:tcPr>
          <w:p w14:paraId="2EA24ED0" w14:textId="77777777" w:rsidR="00DB4FBD" w:rsidRPr="000D6B6F" w:rsidRDefault="00DB4FBD" w:rsidP="00DB4FBD">
            <w:pPr>
              <w:ind w:left="113" w:right="113"/>
              <w:jc w:val="center"/>
              <w:rPr>
                <w:rFonts w:ascii="Arial" w:hAnsi="Arial" w:cs="Arial"/>
              </w:rPr>
            </w:pPr>
          </w:p>
          <w:p w14:paraId="23B65F14" w14:textId="77777777" w:rsidR="00DB4FBD" w:rsidRPr="000D6B6F" w:rsidRDefault="00DB4FBD" w:rsidP="00DB4FBD">
            <w:pPr>
              <w:ind w:left="113" w:right="113"/>
              <w:jc w:val="center"/>
              <w:rPr>
                <w:rFonts w:ascii="Arial" w:hAnsi="Arial" w:cs="Arial"/>
              </w:rPr>
            </w:pPr>
          </w:p>
          <w:p w14:paraId="266A40C2" w14:textId="77777777" w:rsidR="00DB4FBD" w:rsidRPr="000D6B6F" w:rsidRDefault="00DB4FBD" w:rsidP="00DB4FBD">
            <w:pPr>
              <w:ind w:left="113" w:right="113"/>
              <w:rPr>
                <w:rFonts w:ascii="Arial" w:eastAsia="Arial" w:hAnsi="Arial" w:cs="Arial"/>
                <w:sz w:val="32"/>
                <w:szCs w:val="32"/>
              </w:rPr>
            </w:pPr>
            <w:r w:rsidRPr="5CAB0AA3">
              <w:rPr>
                <w:rFonts w:ascii="Arial" w:hAnsi="Arial" w:cs="Arial"/>
                <w:sz w:val="32"/>
                <w:szCs w:val="32"/>
              </w:rPr>
              <w:t xml:space="preserve">Technology – </w:t>
            </w:r>
            <w:r w:rsidRPr="5CAB0AA3">
              <w:rPr>
                <w:rFonts w:ascii="Arial" w:eastAsia="Arial" w:hAnsi="Arial" w:cs="Arial"/>
                <w:color w:val="000000" w:themeColor="text1"/>
                <w:sz w:val="31"/>
                <w:szCs w:val="31"/>
              </w:rPr>
              <w:t>3D Design</w:t>
            </w:r>
            <w:r>
              <w:rPr>
                <w:rFonts w:ascii="Arial" w:eastAsia="Arial" w:hAnsi="Arial" w:cs="Arial"/>
                <w:color w:val="000000" w:themeColor="text1"/>
                <w:sz w:val="31"/>
                <w:szCs w:val="31"/>
              </w:rPr>
              <w:t xml:space="preserve"> - </w:t>
            </w:r>
            <w:r w:rsidRPr="5CAB0AA3">
              <w:rPr>
                <w:rFonts w:ascii="Arial" w:eastAsia="Arial" w:hAnsi="Arial" w:cs="Arial"/>
                <w:color w:val="000000" w:themeColor="text1"/>
                <w:sz w:val="31"/>
                <w:szCs w:val="31"/>
              </w:rPr>
              <w:t>Architecture</w:t>
            </w:r>
          </w:p>
          <w:p w14:paraId="554318AF" w14:textId="77777777" w:rsidR="00DB4FBD" w:rsidRPr="000D6B6F" w:rsidRDefault="00DB4FBD" w:rsidP="00DB4FBD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0A16D2FC" w14:textId="77777777" w:rsidR="00DB4FBD" w:rsidRPr="000D6B6F" w:rsidRDefault="00DB4FBD" w:rsidP="00DB4FBD">
            <w:pPr>
              <w:ind w:left="113" w:right="113"/>
              <w:jc w:val="center"/>
              <w:rPr>
                <w:rFonts w:ascii="Arial" w:hAnsi="Arial" w:cs="Arial"/>
              </w:rPr>
            </w:pPr>
          </w:p>
          <w:p w14:paraId="28A8C61F" w14:textId="77777777" w:rsidR="00DB4FBD" w:rsidRPr="000D6B6F" w:rsidRDefault="00DB4FBD" w:rsidP="00DB4FBD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DC54C0E" w14:textId="77777777" w:rsidR="00DB4FBD" w:rsidRPr="000D6B6F" w:rsidRDefault="00DB4FBD" w:rsidP="00DB4F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03A926" w14:textId="77777777" w:rsidR="00DB4FBD" w:rsidRPr="000D6B6F" w:rsidRDefault="00DB4FBD" w:rsidP="00DB4FBD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0D6B6F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13041" w:type="dxa"/>
            <w:gridSpan w:val="6"/>
            <w:vAlign w:val="center"/>
          </w:tcPr>
          <w:p w14:paraId="387CFE95" w14:textId="77777777" w:rsidR="00DB4FBD" w:rsidRPr="000D6B6F" w:rsidRDefault="00DB4FBD" w:rsidP="00DB4FBD">
            <w:pPr>
              <w:pStyle w:val="ListParagraph"/>
              <w:widowControl w:val="0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D6B6F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Have an awareness of specific terminology linked to the subject/project.</w:t>
            </w:r>
            <w:r w:rsidRPr="000D6B6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6B6F">
              <w:rPr>
                <w:rFonts w:ascii="Arial" w:hAnsi="Arial" w:cs="Arial"/>
                <w:bCs/>
                <w:sz w:val="18"/>
                <w:szCs w:val="18"/>
              </w:rPr>
              <w:t>  </w:t>
            </w:r>
          </w:p>
          <w:p w14:paraId="2E3F638F" w14:textId="77777777" w:rsidR="00DB4FBD" w:rsidRPr="000D6B6F" w:rsidRDefault="00DB4FBD" w:rsidP="00DB4FBD">
            <w:pPr>
              <w:pStyle w:val="ListParagraph"/>
              <w:widowControl w:val="0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bCs/>
                <w:sz w:val="18"/>
                <w:szCs w:val="18"/>
              </w:rPr>
            </w:pPr>
            <w:r w:rsidRPr="000D6B6F">
              <w:rPr>
                <w:rFonts w:ascii="Arial" w:hAnsi="Arial" w:cs="Arial"/>
                <w:bCs/>
                <w:sz w:val="18"/>
                <w:szCs w:val="18"/>
              </w:rPr>
              <w:t>An awareness of what types of sustainable measures are being used by Architects to improve the efficiency of building designs.</w:t>
            </w:r>
          </w:p>
          <w:p w14:paraId="50DB3F16" w14:textId="77777777" w:rsidR="00DB4FBD" w:rsidRPr="000D6B6F" w:rsidRDefault="00DB4FBD" w:rsidP="00DB4FBD">
            <w:pPr>
              <w:pStyle w:val="ListParagraph"/>
              <w:widowControl w:val="0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bCs/>
                <w:sz w:val="18"/>
                <w:szCs w:val="18"/>
              </w:rPr>
            </w:pPr>
            <w:r w:rsidRPr="000D6B6F">
              <w:rPr>
                <w:rFonts w:ascii="Arial" w:hAnsi="Arial" w:cs="Arial"/>
                <w:bCs/>
                <w:sz w:val="18"/>
                <w:szCs w:val="18"/>
              </w:rPr>
              <w:t>Understand the design process of how to create, refine and develop an idea into a final design proposal.</w:t>
            </w:r>
          </w:p>
          <w:p w14:paraId="06101C8B" w14:textId="77777777" w:rsidR="00DB4FBD" w:rsidRDefault="00DB4FBD" w:rsidP="00DB4FBD">
            <w:pPr>
              <w:pStyle w:val="ListParagraph"/>
              <w:widowControl w:val="0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bCs/>
                <w:sz w:val="18"/>
                <w:szCs w:val="18"/>
              </w:rPr>
            </w:pPr>
            <w:r w:rsidRPr="000D6B6F">
              <w:rPr>
                <w:rFonts w:ascii="Arial" w:hAnsi="Arial" w:cs="Arial"/>
                <w:bCs/>
                <w:sz w:val="18"/>
                <w:szCs w:val="18"/>
              </w:rPr>
              <w:t>Understand the core principles of successfully creating an industry standard architectural floor plan to a set scale.</w:t>
            </w:r>
          </w:p>
          <w:p w14:paraId="3323A30A" w14:textId="77777777" w:rsidR="00DB4FBD" w:rsidRDefault="00DB4FBD" w:rsidP="00DB4FBD">
            <w:pPr>
              <w:pStyle w:val="ListParagraph"/>
              <w:widowControl w:val="0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Understand the application of CAD in architecture</w:t>
            </w:r>
          </w:p>
          <w:p w14:paraId="7932865A" w14:textId="77777777" w:rsidR="00DB4FBD" w:rsidRPr="000D6B6F" w:rsidRDefault="00DB4FBD" w:rsidP="00DB4FBD">
            <w:pPr>
              <w:pStyle w:val="ListParagraph"/>
              <w:widowControl w:val="0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Understand the constraints that could affect the design and development of an architectural structure e.g. access, sun light etc. </w:t>
            </w:r>
          </w:p>
          <w:p w14:paraId="22593517" w14:textId="77777777" w:rsidR="00DB4FBD" w:rsidRPr="000D6B6F" w:rsidRDefault="00DB4FBD" w:rsidP="00DB4FBD">
            <w:pPr>
              <w:ind w:left="319"/>
              <w:rPr>
                <w:rFonts w:ascii="Arial" w:hAnsi="Arial" w:cs="Arial"/>
              </w:rPr>
            </w:pPr>
          </w:p>
        </w:tc>
      </w:tr>
      <w:tr w:rsidR="00DB4FBD" w:rsidRPr="000D6B6F" w14:paraId="3D4A18BC" w14:textId="77777777" w:rsidTr="00DB4FBD">
        <w:trPr>
          <w:trHeight w:val="3808"/>
        </w:trPr>
        <w:tc>
          <w:tcPr>
            <w:tcW w:w="992" w:type="dxa"/>
            <w:vMerge/>
          </w:tcPr>
          <w:p w14:paraId="37882A76" w14:textId="77777777" w:rsidR="00DB4FBD" w:rsidRPr="000D6B6F" w:rsidRDefault="00DB4FBD" w:rsidP="00DB4FB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DD1C78E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E198DB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  <w:r w:rsidRPr="000D6B6F">
              <w:rPr>
                <w:rFonts w:ascii="Arial" w:hAnsi="Arial" w:cs="Arial"/>
                <w:sz w:val="18"/>
                <w:szCs w:val="18"/>
              </w:rPr>
              <w:t>SKILLS DEVELOPED THROUGHTHE KNOWLEDGE AND ENQUIRIES TAUGHT THIS HALF TERM</w:t>
            </w:r>
          </w:p>
          <w:p w14:paraId="30B1F695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4D70B2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E929D7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F6FA64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F0ADA3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4221D9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1987A8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75FB64" w14:textId="77777777" w:rsidR="00DB4FBD" w:rsidRPr="000D6B6F" w:rsidRDefault="00DB4FBD" w:rsidP="00DB4FB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41" w:type="dxa"/>
            <w:gridSpan w:val="6"/>
          </w:tcPr>
          <w:p w14:paraId="363A107B" w14:textId="77777777" w:rsidR="00DB4FBD" w:rsidRPr="000D6B6F" w:rsidRDefault="00DB4FBD" w:rsidP="00DB4FBD">
            <w:pPr>
              <w:pStyle w:val="ListParagraph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000D6B6F">
              <w:rPr>
                <w:rFonts w:ascii="Arial" w:hAnsi="Arial" w:cs="Arial"/>
                <w:sz w:val="18"/>
                <w:szCs w:val="18"/>
              </w:rPr>
              <w:t>Present research creatively and to a high standard.</w:t>
            </w:r>
          </w:p>
          <w:p w14:paraId="6C9720C3" w14:textId="77777777" w:rsidR="00DB4FBD" w:rsidRPr="000D6B6F" w:rsidRDefault="00DB4FBD" w:rsidP="00DB4FBD">
            <w:pPr>
              <w:pStyle w:val="ListParagraph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103534AC">
              <w:rPr>
                <w:rFonts w:ascii="Arial" w:hAnsi="Arial" w:cs="Arial"/>
                <w:sz w:val="18"/>
                <w:szCs w:val="18"/>
              </w:rPr>
              <w:t xml:space="preserve">Designing in response to a brief (problem solving) and for a set audience </w:t>
            </w:r>
          </w:p>
          <w:p w14:paraId="7CD0D01F" w14:textId="77777777" w:rsidR="00DB4FBD" w:rsidRPr="000D6B6F" w:rsidRDefault="00DB4FBD" w:rsidP="00DB4FBD">
            <w:pPr>
              <w:pStyle w:val="ListParagraph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103534AC">
              <w:rPr>
                <w:rFonts w:ascii="Arial" w:hAnsi="Arial" w:cs="Arial"/>
                <w:sz w:val="18"/>
                <w:szCs w:val="18"/>
              </w:rPr>
              <w:t>Ability to deploy a range of graphical drawing techniques to successfully communicate high-quality design drawings.</w:t>
            </w:r>
          </w:p>
          <w:p w14:paraId="71CD3C0E" w14:textId="77777777" w:rsidR="00DB4FBD" w:rsidRPr="000D6B6F" w:rsidRDefault="00DB4FBD" w:rsidP="00DB4FBD">
            <w:pPr>
              <w:pStyle w:val="ListParagraph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103534AC">
              <w:rPr>
                <w:rFonts w:ascii="Arial" w:hAnsi="Arial" w:cs="Arial"/>
                <w:sz w:val="18"/>
                <w:szCs w:val="18"/>
              </w:rPr>
              <w:t xml:space="preserve">The ability to produce an architectural model. </w:t>
            </w:r>
          </w:p>
          <w:p w14:paraId="6985DC98" w14:textId="77777777" w:rsidR="00DB4FBD" w:rsidRDefault="00DB4FBD" w:rsidP="00DB4FBD">
            <w:pPr>
              <w:pStyle w:val="ListParagraph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103534AC">
              <w:rPr>
                <w:rFonts w:ascii="Arial" w:hAnsi="Arial" w:cs="Arial"/>
                <w:sz w:val="18"/>
                <w:szCs w:val="18"/>
              </w:rPr>
              <w:t xml:space="preserve">The ability to produce paper folding techniques </w:t>
            </w:r>
          </w:p>
          <w:p w14:paraId="4F6CA8A1" w14:textId="77777777" w:rsidR="00DB4FBD" w:rsidRPr="000D6B6F" w:rsidRDefault="00DB4FBD" w:rsidP="00DB4FBD">
            <w:pPr>
              <w:pStyle w:val="ListParagraph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000D6B6F">
              <w:rPr>
                <w:rFonts w:ascii="Arial" w:hAnsi="Arial" w:cs="Arial"/>
                <w:sz w:val="18"/>
                <w:szCs w:val="18"/>
              </w:rPr>
              <w:t>The ability to successfully interpret and use a design specification to inform the development of design ideas.</w:t>
            </w:r>
          </w:p>
          <w:p w14:paraId="168E1A88" w14:textId="77777777" w:rsidR="00DB4FBD" w:rsidRPr="000D6B6F" w:rsidRDefault="00DB4FBD" w:rsidP="00DB4FBD">
            <w:pPr>
              <w:pStyle w:val="ListParagraph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000D6B6F">
              <w:rPr>
                <w:rFonts w:ascii="Arial" w:hAnsi="Arial" w:cs="Arial"/>
                <w:sz w:val="18"/>
                <w:szCs w:val="18"/>
              </w:rPr>
              <w:t>Critically evaluate work to aid in the process of addressing areas to refine and improve.</w:t>
            </w:r>
          </w:p>
          <w:p w14:paraId="649C986A" w14:textId="77777777" w:rsidR="00DB4FBD" w:rsidRPr="000D6B6F" w:rsidRDefault="00DB4FBD" w:rsidP="00DB4FBD">
            <w:pPr>
              <w:pStyle w:val="ListParagraph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hAnsi="Arial" w:cs="Arial"/>
                <w:sz w:val="18"/>
                <w:szCs w:val="18"/>
              </w:rPr>
            </w:pPr>
            <w:r w:rsidRPr="000D6B6F">
              <w:rPr>
                <w:rFonts w:ascii="Arial" w:hAnsi="Arial" w:cs="Arial"/>
                <w:sz w:val="18"/>
                <w:szCs w:val="18"/>
              </w:rPr>
              <w:t xml:space="preserve">Successfully </w:t>
            </w:r>
            <w:r w:rsidRPr="1366F7D5">
              <w:rPr>
                <w:rFonts w:ascii="Arial" w:hAnsi="Arial" w:cs="Arial"/>
                <w:sz w:val="18"/>
                <w:szCs w:val="18"/>
              </w:rPr>
              <w:t>create</w:t>
            </w:r>
            <w:r w:rsidRPr="000D6B6F">
              <w:rPr>
                <w:rFonts w:ascii="Arial" w:hAnsi="Arial" w:cs="Arial"/>
                <w:sz w:val="18"/>
                <w:szCs w:val="18"/>
              </w:rPr>
              <w:t xml:space="preserve"> a final 3D visualisation using CAD software.</w:t>
            </w:r>
          </w:p>
          <w:p w14:paraId="668FFF82" w14:textId="77777777" w:rsidR="00DB4FBD" w:rsidRPr="000D6B6F" w:rsidRDefault="00DB4FBD" w:rsidP="00DB4FBD">
            <w:pPr>
              <w:pStyle w:val="ListParagraph"/>
              <w:numPr>
                <w:ilvl w:val="0"/>
                <w:numId w:val="48"/>
              </w:numPr>
              <w:spacing w:before="120" w:line="259" w:lineRule="auto"/>
              <w:ind w:left="317" w:hanging="357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D6B6F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To apply subject specific terminology accurately and correctly.</w:t>
            </w:r>
          </w:p>
        </w:tc>
      </w:tr>
    </w:tbl>
    <w:p w14:paraId="38C6005C" w14:textId="1A331958" w:rsidR="02991A3E" w:rsidRDefault="02991A3E"/>
    <w:p w14:paraId="4ED59498" w14:textId="58852684" w:rsidR="00A73FD7" w:rsidRDefault="00A73FD7" w:rsidP="007F3492"/>
    <w:p w14:paraId="07238048" w14:textId="77777777" w:rsidR="00A73FD7" w:rsidRDefault="00A73FD7">
      <w:r>
        <w:br w:type="page"/>
      </w:r>
    </w:p>
    <w:p w14:paraId="5A465DB1" w14:textId="77777777" w:rsidR="007A34AF" w:rsidRDefault="007A34AF" w:rsidP="007F3492"/>
    <w:sectPr w:rsidR="007A34AF" w:rsidSect="007B180E">
      <w:pgSz w:w="16838" w:h="11906" w:orient="landscape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C3AFC"/>
    <w:multiLevelType w:val="hybridMultilevel"/>
    <w:tmpl w:val="23889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179A"/>
    <w:multiLevelType w:val="hybridMultilevel"/>
    <w:tmpl w:val="E4985DC6"/>
    <w:lvl w:ilvl="0" w:tplc="D2C21ACC">
      <w:start w:val="1"/>
      <w:numFmt w:val="decimal"/>
      <w:lvlText w:val="•"/>
      <w:lvlJc w:val="left"/>
      <w:pPr>
        <w:ind w:left="720" w:hanging="360"/>
      </w:pPr>
    </w:lvl>
    <w:lvl w:ilvl="1" w:tplc="5602F350">
      <w:start w:val="1"/>
      <w:numFmt w:val="lowerLetter"/>
      <w:lvlText w:val="%2."/>
      <w:lvlJc w:val="left"/>
      <w:pPr>
        <w:ind w:left="1440" w:hanging="360"/>
      </w:pPr>
    </w:lvl>
    <w:lvl w:ilvl="2" w:tplc="F7A633DA">
      <w:start w:val="1"/>
      <w:numFmt w:val="lowerRoman"/>
      <w:lvlText w:val="%3."/>
      <w:lvlJc w:val="right"/>
      <w:pPr>
        <w:ind w:left="2160" w:hanging="180"/>
      </w:pPr>
    </w:lvl>
    <w:lvl w:ilvl="3" w:tplc="8BB89870">
      <w:start w:val="1"/>
      <w:numFmt w:val="decimal"/>
      <w:lvlText w:val="%4."/>
      <w:lvlJc w:val="left"/>
      <w:pPr>
        <w:ind w:left="2880" w:hanging="360"/>
      </w:pPr>
    </w:lvl>
    <w:lvl w:ilvl="4" w:tplc="8E30647C">
      <w:start w:val="1"/>
      <w:numFmt w:val="lowerLetter"/>
      <w:lvlText w:val="%5."/>
      <w:lvlJc w:val="left"/>
      <w:pPr>
        <w:ind w:left="3600" w:hanging="360"/>
      </w:pPr>
    </w:lvl>
    <w:lvl w:ilvl="5" w:tplc="85BE5F38">
      <w:start w:val="1"/>
      <w:numFmt w:val="lowerRoman"/>
      <w:lvlText w:val="%6."/>
      <w:lvlJc w:val="right"/>
      <w:pPr>
        <w:ind w:left="4320" w:hanging="180"/>
      </w:pPr>
    </w:lvl>
    <w:lvl w:ilvl="6" w:tplc="79BEE510">
      <w:start w:val="1"/>
      <w:numFmt w:val="decimal"/>
      <w:lvlText w:val="%7."/>
      <w:lvlJc w:val="left"/>
      <w:pPr>
        <w:ind w:left="5040" w:hanging="360"/>
      </w:pPr>
    </w:lvl>
    <w:lvl w:ilvl="7" w:tplc="3F7A82FE">
      <w:start w:val="1"/>
      <w:numFmt w:val="lowerLetter"/>
      <w:lvlText w:val="%8."/>
      <w:lvlJc w:val="left"/>
      <w:pPr>
        <w:ind w:left="5760" w:hanging="360"/>
      </w:pPr>
    </w:lvl>
    <w:lvl w:ilvl="8" w:tplc="C28CF96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14863"/>
    <w:multiLevelType w:val="hybridMultilevel"/>
    <w:tmpl w:val="6C602D9E"/>
    <w:lvl w:ilvl="0" w:tplc="5A18C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C49E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04F1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9083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D65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B85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8A24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6A3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8A9C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78C1BA3"/>
    <w:multiLevelType w:val="hybridMultilevel"/>
    <w:tmpl w:val="5D1EB176"/>
    <w:lvl w:ilvl="0" w:tplc="9AB477D8">
      <w:start w:val="1"/>
      <w:numFmt w:val="decimal"/>
      <w:lvlText w:val="•"/>
      <w:lvlJc w:val="left"/>
      <w:pPr>
        <w:ind w:left="720" w:hanging="360"/>
      </w:pPr>
    </w:lvl>
    <w:lvl w:ilvl="1" w:tplc="FDC0766E">
      <w:start w:val="1"/>
      <w:numFmt w:val="lowerLetter"/>
      <w:lvlText w:val="%2."/>
      <w:lvlJc w:val="left"/>
      <w:pPr>
        <w:ind w:left="1440" w:hanging="360"/>
      </w:pPr>
    </w:lvl>
    <w:lvl w:ilvl="2" w:tplc="F7FAE108">
      <w:start w:val="1"/>
      <w:numFmt w:val="lowerRoman"/>
      <w:lvlText w:val="%3."/>
      <w:lvlJc w:val="right"/>
      <w:pPr>
        <w:ind w:left="2160" w:hanging="180"/>
      </w:pPr>
    </w:lvl>
    <w:lvl w:ilvl="3" w:tplc="934C6C26">
      <w:start w:val="1"/>
      <w:numFmt w:val="decimal"/>
      <w:lvlText w:val="%4."/>
      <w:lvlJc w:val="left"/>
      <w:pPr>
        <w:ind w:left="2880" w:hanging="360"/>
      </w:pPr>
    </w:lvl>
    <w:lvl w:ilvl="4" w:tplc="5D469DE0">
      <w:start w:val="1"/>
      <w:numFmt w:val="lowerLetter"/>
      <w:lvlText w:val="%5."/>
      <w:lvlJc w:val="left"/>
      <w:pPr>
        <w:ind w:left="3600" w:hanging="360"/>
      </w:pPr>
    </w:lvl>
    <w:lvl w:ilvl="5" w:tplc="43DCE28C">
      <w:start w:val="1"/>
      <w:numFmt w:val="lowerRoman"/>
      <w:lvlText w:val="%6."/>
      <w:lvlJc w:val="right"/>
      <w:pPr>
        <w:ind w:left="4320" w:hanging="180"/>
      </w:pPr>
    </w:lvl>
    <w:lvl w:ilvl="6" w:tplc="CA3CFE36">
      <w:start w:val="1"/>
      <w:numFmt w:val="decimal"/>
      <w:lvlText w:val="%7."/>
      <w:lvlJc w:val="left"/>
      <w:pPr>
        <w:ind w:left="5040" w:hanging="360"/>
      </w:pPr>
    </w:lvl>
    <w:lvl w:ilvl="7" w:tplc="EFF050C0">
      <w:start w:val="1"/>
      <w:numFmt w:val="lowerLetter"/>
      <w:lvlText w:val="%8."/>
      <w:lvlJc w:val="left"/>
      <w:pPr>
        <w:ind w:left="5760" w:hanging="360"/>
      </w:pPr>
    </w:lvl>
    <w:lvl w:ilvl="8" w:tplc="47AAB3C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67B3F"/>
    <w:multiLevelType w:val="hybridMultilevel"/>
    <w:tmpl w:val="C7E067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667909"/>
    <w:multiLevelType w:val="hybridMultilevel"/>
    <w:tmpl w:val="CD28211A"/>
    <w:lvl w:ilvl="0" w:tplc="5404AEC8">
      <w:start w:val="1"/>
      <w:numFmt w:val="decimal"/>
      <w:lvlText w:val="•"/>
      <w:lvlJc w:val="left"/>
      <w:pPr>
        <w:ind w:left="720" w:hanging="360"/>
      </w:pPr>
    </w:lvl>
    <w:lvl w:ilvl="1" w:tplc="DA743518">
      <w:start w:val="1"/>
      <w:numFmt w:val="lowerLetter"/>
      <w:lvlText w:val="%2."/>
      <w:lvlJc w:val="left"/>
      <w:pPr>
        <w:ind w:left="1440" w:hanging="360"/>
      </w:pPr>
    </w:lvl>
    <w:lvl w:ilvl="2" w:tplc="636A5630">
      <w:start w:val="1"/>
      <w:numFmt w:val="lowerRoman"/>
      <w:lvlText w:val="%3."/>
      <w:lvlJc w:val="right"/>
      <w:pPr>
        <w:ind w:left="2160" w:hanging="180"/>
      </w:pPr>
    </w:lvl>
    <w:lvl w:ilvl="3" w:tplc="C2526906">
      <w:start w:val="1"/>
      <w:numFmt w:val="decimal"/>
      <w:lvlText w:val="%4."/>
      <w:lvlJc w:val="left"/>
      <w:pPr>
        <w:ind w:left="2880" w:hanging="360"/>
      </w:pPr>
    </w:lvl>
    <w:lvl w:ilvl="4" w:tplc="7E5AB884">
      <w:start w:val="1"/>
      <w:numFmt w:val="lowerLetter"/>
      <w:lvlText w:val="%5."/>
      <w:lvlJc w:val="left"/>
      <w:pPr>
        <w:ind w:left="3600" w:hanging="360"/>
      </w:pPr>
    </w:lvl>
    <w:lvl w:ilvl="5" w:tplc="28742D02">
      <w:start w:val="1"/>
      <w:numFmt w:val="lowerRoman"/>
      <w:lvlText w:val="%6."/>
      <w:lvlJc w:val="right"/>
      <w:pPr>
        <w:ind w:left="4320" w:hanging="180"/>
      </w:pPr>
    </w:lvl>
    <w:lvl w:ilvl="6" w:tplc="28C6B540">
      <w:start w:val="1"/>
      <w:numFmt w:val="decimal"/>
      <w:lvlText w:val="%7."/>
      <w:lvlJc w:val="left"/>
      <w:pPr>
        <w:ind w:left="5040" w:hanging="360"/>
      </w:pPr>
    </w:lvl>
    <w:lvl w:ilvl="7" w:tplc="E230CBDE">
      <w:start w:val="1"/>
      <w:numFmt w:val="lowerLetter"/>
      <w:lvlText w:val="%8."/>
      <w:lvlJc w:val="left"/>
      <w:pPr>
        <w:ind w:left="5760" w:hanging="360"/>
      </w:pPr>
    </w:lvl>
    <w:lvl w:ilvl="8" w:tplc="AF827B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C6BB0"/>
    <w:multiLevelType w:val="hybridMultilevel"/>
    <w:tmpl w:val="17100DEA"/>
    <w:lvl w:ilvl="0" w:tplc="3D4288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6C9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DEA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FE6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3A1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D6BD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268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086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38A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616070A"/>
    <w:multiLevelType w:val="hybridMultilevel"/>
    <w:tmpl w:val="543AB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1AD37D"/>
    <w:multiLevelType w:val="hybridMultilevel"/>
    <w:tmpl w:val="628896AC"/>
    <w:lvl w:ilvl="0" w:tplc="F1CCA348">
      <w:start w:val="1"/>
      <w:numFmt w:val="decimal"/>
      <w:lvlText w:val="•"/>
      <w:lvlJc w:val="left"/>
      <w:pPr>
        <w:ind w:left="720" w:hanging="360"/>
      </w:pPr>
    </w:lvl>
    <w:lvl w:ilvl="1" w:tplc="ABCADD42">
      <w:start w:val="1"/>
      <w:numFmt w:val="lowerLetter"/>
      <w:lvlText w:val="%2."/>
      <w:lvlJc w:val="left"/>
      <w:pPr>
        <w:ind w:left="1440" w:hanging="360"/>
      </w:pPr>
    </w:lvl>
    <w:lvl w:ilvl="2" w:tplc="CF987A54">
      <w:start w:val="1"/>
      <w:numFmt w:val="lowerRoman"/>
      <w:lvlText w:val="%3."/>
      <w:lvlJc w:val="right"/>
      <w:pPr>
        <w:ind w:left="2160" w:hanging="180"/>
      </w:pPr>
    </w:lvl>
    <w:lvl w:ilvl="3" w:tplc="619C33D4">
      <w:start w:val="1"/>
      <w:numFmt w:val="decimal"/>
      <w:lvlText w:val="%4."/>
      <w:lvlJc w:val="left"/>
      <w:pPr>
        <w:ind w:left="2880" w:hanging="360"/>
      </w:pPr>
    </w:lvl>
    <w:lvl w:ilvl="4" w:tplc="DBA62A9C">
      <w:start w:val="1"/>
      <w:numFmt w:val="lowerLetter"/>
      <w:lvlText w:val="%5."/>
      <w:lvlJc w:val="left"/>
      <w:pPr>
        <w:ind w:left="3600" w:hanging="360"/>
      </w:pPr>
    </w:lvl>
    <w:lvl w:ilvl="5" w:tplc="05A8518A">
      <w:start w:val="1"/>
      <w:numFmt w:val="lowerRoman"/>
      <w:lvlText w:val="%6."/>
      <w:lvlJc w:val="right"/>
      <w:pPr>
        <w:ind w:left="4320" w:hanging="180"/>
      </w:pPr>
    </w:lvl>
    <w:lvl w:ilvl="6" w:tplc="7FE4D3DA">
      <w:start w:val="1"/>
      <w:numFmt w:val="decimal"/>
      <w:lvlText w:val="%7."/>
      <w:lvlJc w:val="left"/>
      <w:pPr>
        <w:ind w:left="5040" w:hanging="360"/>
      </w:pPr>
    </w:lvl>
    <w:lvl w:ilvl="7" w:tplc="FC306C44">
      <w:start w:val="1"/>
      <w:numFmt w:val="lowerLetter"/>
      <w:lvlText w:val="%8."/>
      <w:lvlJc w:val="left"/>
      <w:pPr>
        <w:ind w:left="5760" w:hanging="360"/>
      </w:pPr>
    </w:lvl>
    <w:lvl w:ilvl="8" w:tplc="D168064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B837F1"/>
    <w:multiLevelType w:val="hybridMultilevel"/>
    <w:tmpl w:val="94502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01DF3"/>
    <w:multiLevelType w:val="hybridMultilevel"/>
    <w:tmpl w:val="5BC8960A"/>
    <w:lvl w:ilvl="0" w:tplc="7B62CE8A">
      <w:start w:val="1"/>
      <w:numFmt w:val="decimal"/>
      <w:lvlText w:val="•"/>
      <w:lvlJc w:val="left"/>
      <w:pPr>
        <w:ind w:left="720" w:hanging="360"/>
      </w:pPr>
    </w:lvl>
    <w:lvl w:ilvl="1" w:tplc="208C1F0C">
      <w:start w:val="1"/>
      <w:numFmt w:val="lowerLetter"/>
      <w:lvlText w:val="%2."/>
      <w:lvlJc w:val="left"/>
      <w:pPr>
        <w:ind w:left="1440" w:hanging="360"/>
      </w:pPr>
    </w:lvl>
    <w:lvl w:ilvl="2" w:tplc="99946410">
      <w:start w:val="1"/>
      <w:numFmt w:val="lowerRoman"/>
      <w:lvlText w:val="%3."/>
      <w:lvlJc w:val="right"/>
      <w:pPr>
        <w:ind w:left="2160" w:hanging="180"/>
      </w:pPr>
    </w:lvl>
    <w:lvl w:ilvl="3" w:tplc="3F4CD868">
      <w:start w:val="1"/>
      <w:numFmt w:val="decimal"/>
      <w:lvlText w:val="%4."/>
      <w:lvlJc w:val="left"/>
      <w:pPr>
        <w:ind w:left="2880" w:hanging="360"/>
      </w:pPr>
    </w:lvl>
    <w:lvl w:ilvl="4" w:tplc="973EBA06">
      <w:start w:val="1"/>
      <w:numFmt w:val="lowerLetter"/>
      <w:lvlText w:val="%5."/>
      <w:lvlJc w:val="left"/>
      <w:pPr>
        <w:ind w:left="3600" w:hanging="360"/>
      </w:pPr>
    </w:lvl>
    <w:lvl w:ilvl="5" w:tplc="0DC8FBF0">
      <w:start w:val="1"/>
      <w:numFmt w:val="lowerRoman"/>
      <w:lvlText w:val="%6."/>
      <w:lvlJc w:val="right"/>
      <w:pPr>
        <w:ind w:left="4320" w:hanging="180"/>
      </w:pPr>
    </w:lvl>
    <w:lvl w:ilvl="6" w:tplc="B9A8E61C">
      <w:start w:val="1"/>
      <w:numFmt w:val="decimal"/>
      <w:lvlText w:val="%7."/>
      <w:lvlJc w:val="left"/>
      <w:pPr>
        <w:ind w:left="5040" w:hanging="360"/>
      </w:pPr>
    </w:lvl>
    <w:lvl w:ilvl="7" w:tplc="853E0A32">
      <w:start w:val="1"/>
      <w:numFmt w:val="lowerLetter"/>
      <w:lvlText w:val="%8."/>
      <w:lvlJc w:val="left"/>
      <w:pPr>
        <w:ind w:left="5760" w:hanging="360"/>
      </w:pPr>
    </w:lvl>
    <w:lvl w:ilvl="8" w:tplc="8FEAA44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CD5EF7"/>
    <w:multiLevelType w:val="hybridMultilevel"/>
    <w:tmpl w:val="F27AE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AEA50"/>
    <w:multiLevelType w:val="hybridMultilevel"/>
    <w:tmpl w:val="4606C92A"/>
    <w:lvl w:ilvl="0" w:tplc="0F4EA5D4">
      <w:start w:val="1"/>
      <w:numFmt w:val="decimal"/>
      <w:lvlText w:val="•"/>
      <w:lvlJc w:val="left"/>
      <w:pPr>
        <w:ind w:left="720" w:hanging="360"/>
      </w:pPr>
    </w:lvl>
    <w:lvl w:ilvl="1" w:tplc="62D4DAF0">
      <w:start w:val="1"/>
      <w:numFmt w:val="lowerLetter"/>
      <w:lvlText w:val="%2."/>
      <w:lvlJc w:val="left"/>
      <w:pPr>
        <w:ind w:left="1440" w:hanging="360"/>
      </w:pPr>
    </w:lvl>
    <w:lvl w:ilvl="2" w:tplc="A5BCB7BC">
      <w:start w:val="1"/>
      <w:numFmt w:val="lowerRoman"/>
      <w:lvlText w:val="%3."/>
      <w:lvlJc w:val="right"/>
      <w:pPr>
        <w:ind w:left="2160" w:hanging="180"/>
      </w:pPr>
    </w:lvl>
    <w:lvl w:ilvl="3" w:tplc="380A3CFC">
      <w:start w:val="1"/>
      <w:numFmt w:val="decimal"/>
      <w:lvlText w:val="%4."/>
      <w:lvlJc w:val="left"/>
      <w:pPr>
        <w:ind w:left="2880" w:hanging="360"/>
      </w:pPr>
    </w:lvl>
    <w:lvl w:ilvl="4" w:tplc="1FF67DB6">
      <w:start w:val="1"/>
      <w:numFmt w:val="lowerLetter"/>
      <w:lvlText w:val="%5."/>
      <w:lvlJc w:val="left"/>
      <w:pPr>
        <w:ind w:left="3600" w:hanging="360"/>
      </w:pPr>
    </w:lvl>
    <w:lvl w:ilvl="5" w:tplc="13306D8C">
      <w:start w:val="1"/>
      <w:numFmt w:val="lowerRoman"/>
      <w:lvlText w:val="%6."/>
      <w:lvlJc w:val="right"/>
      <w:pPr>
        <w:ind w:left="4320" w:hanging="180"/>
      </w:pPr>
    </w:lvl>
    <w:lvl w:ilvl="6" w:tplc="2C72A16A">
      <w:start w:val="1"/>
      <w:numFmt w:val="decimal"/>
      <w:lvlText w:val="%7."/>
      <w:lvlJc w:val="left"/>
      <w:pPr>
        <w:ind w:left="5040" w:hanging="360"/>
      </w:pPr>
    </w:lvl>
    <w:lvl w:ilvl="7" w:tplc="0DF029A2">
      <w:start w:val="1"/>
      <w:numFmt w:val="lowerLetter"/>
      <w:lvlText w:val="%8."/>
      <w:lvlJc w:val="left"/>
      <w:pPr>
        <w:ind w:left="5760" w:hanging="360"/>
      </w:pPr>
    </w:lvl>
    <w:lvl w:ilvl="8" w:tplc="AA4A8E0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A0DF4"/>
    <w:multiLevelType w:val="hybridMultilevel"/>
    <w:tmpl w:val="68BA01EC"/>
    <w:lvl w:ilvl="0" w:tplc="F77E6066">
      <w:start w:val="1"/>
      <w:numFmt w:val="decimal"/>
      <w:lvlText w:val="•"/>
      <w:lvlJc w:val="left"/>
      <w:pPr>
        <w:ind w:left="720" w:hanging="360"/>
      </w:pPr>
    </w:lvl>
    <w:lvl w:ilvl="1" w:tplc="85FCA14C">
      <w:start w:val="1"/>
      <w:numFmt w:val="lowerLetter"/>
      <w:lvlText w:val="%2."/>
      <w:lvlJc w:val="left"/>
      <w:pPr>
        <w:ind w:left="1440" w:hanging="360"/>
      </w:pPr>
    </w:lvl>
    <w:lvl w:ilvl="2" w:tplc="873EC0BC">
      <w:start w:val="1"/>
      <w:numFmt w:val="lowerRoman"/>
      <w:lvlText w:val="%3."/>
      <w:lvlJc w:val="right"/>
      <w:pPr>
        <w:ind w:left="2160" w:hanging="180"/>
      </w:pPr>
    </w:lvl>
    <w:lvl w:ilvl="3" w:tplc="69DCA4A6">
      <w:start w:val="1"/>
      <w:numFmt w:val="decimal"/>
      <w:lvlText w:val="%4."/>
      <w:lvlJc w:val="left"/>
      <w:pPr>
        <w:ind w:left="2880" w:hanging="360"/>
      </w:pPr>
    </w:lvl>
    <w:lvl w:ilvl="4" w:tplc="24F416BC">
      <w:start w:val="1"/>
      <w:numFmt w:val="lowerLetter"/>
      <w:lvlText w:val="%5."/>
      <w:lvlJc w:val="left"/>
      <w:pPr>
        <w:ind w:left="3600" w:hanging="360"/>
      </w:pPr>
    </w:lvl>
    <w:lvl w:ilvl="5" w:tplc="8AA667EA">
      <w:start w:val="1"/>
      <w:numFmt w:val="lowerRoman"/>
      <w:lvlText w:val="%6."/>
      <w:lvlJc w:val="right"/>
      <w:pPr>
        <w:ind w:left="4320" w:hanging="180"/>
      </w:pPr>
    </w:lvl>
    <w:lvl w:ilvl="6" w:tplc="1A8EF82E">
      <w:start w:val="1"/>
      <w:numFmt w:val="decimal"/>
      <w:lvlText w:val="%7."/>
      <w:lvlJc w:val="left"/>
      <w:pPr>
        <w:ind w:left="5040" w:hanging="360"/>
      </w:pPr>
    </w:lvl>
    <w:lvl w:ilvl="7" w:tplc="99A28666">
      <w:start w:val="1"/>
      <w:numFmt w:val="lowerLetter"/>
      <w:lvlText w:val="%8."/>
      <w:lvlJc w:val="left"/>
      <w:pPr>
        <w:ind w:left="5760" w:hanging="360"/>
      </w:pPr>
    </w:lvl>
    <w:lvl w:ilvl="8" w:tplc="60806AC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D234FD"/>
    <w:multiLevelType w:val="hybridMultilevel"/>
    <w:tmpl w:val="968E57F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5F444FB"/>
    <w:multiLevelType w:val="hybridMultilevel"/>
    <w:tmpl w:val="454277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D15B89"/>
    <w:multiLevelType w:val="hybridMultilevel"/>
    <w:tmpl w:val="E33AB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75C1EA"/>
    <w:multiLevelType w:val="hybridMultilevel"/>
    <w:tmpl w:val="BEBCA772"/>
    <w:lvl w:ilvl="0" w:tplc="75301708">
      <w:start w:val="1"/>
      <w:numFmt w:val="decimal"/>
      <w:lvlText w:val="•"/>
      <w:lvlJc w:val="left"/>
      <w:pPr>
        <w:ind w:left="720" w:hanging="360"/>
      </w:pPr>
    </w:lvl>
    <w:lvl w:ilvl="1" w:tplc="12F0F5BE">
      <w:start w:val="1"/>
      <w:numFmt w:val="lowerLetter"/>
      <w:lvlText w:val="%2."/>
      <w:lvlJc w:val="left"/>
      <w:pPr>
        <w:ind w:left="1440" w:hanging="360"/>
      </w:pPr>
    </w:lvl>
    <w:lvl w:ilvl="2" w:tplc="FB161FF2">
      <w:start w:val="1"/>
      <w:numFmt w:val="lowerRoman"/>
      <w:lvlText w:val="%3."/>
      <w:lvlJc w:val="right"/>
      <w:pPr>
        <w:ind w:left="2160" w:hanging="180"/>
      </w:pPr>
    </w:lvl>
    <w:lvl w:ilvl="3" w:tplc="DF1A8DB0">
      <w:start w:val="1"/>
      <w:numFmt w:val="decimal"/>
      <w:lvlText w:val="%4."/>
      <w:lvlJc w:val="left"/>
      <w:pPr>
        <w:ind w:left="2880" w:hanging="360"/>
      </w:pPr>
    </w:lvl>
    <w:lvl w:ilvl="4" w:tplc="0FDE3C02">
      <w:start w:val="1"/>
      <w:numFmt w:val="lowerLetter"/>
      <w:lvlText w:val="%5."/>
      <w:lvlJc w:val="left"/>
      <w:pPr>
        <w:ind w:left="3600" w:hanging="360"/>
      </w:pPr>
    </w:lvl>
    <w:lvl w:ilvl="5" w:tplc="788049B8">
      <w:start w:val="1"/>
      <w:numFmt w:val="lowerRoman"/>
      <w:lvlText w:val="%6."/>
      <w:lvlJc w:val="right"/>
      <w:pPr>
        <w:ind w:left="4320" w:hanging="180"/>
      </w:pPr>
    </w:lvl>
    <w:lvl w:ilvl="6" w:tplc="A7A00EAE">
      <w:start w:val="1"/>
      <w:numFmt w:val="decimal"/>
      <w:lvlText w:val="%7."/>
      <w:lvlJc w:val="left"/>
      <w:pPr>
        <w:ind w:left="5040" w:hanging="360"/>
      </w:pPr>
    </w:lvl>
    <w:lvl w:ilvl="7" w:tplc="72E2C2A8">
      <w:start w:val="1"/>
      <w:numFmt w:val="lowerLetter"/>
      <w:lvlText w:val="%8."/>
      <w:lvlJc w:val="left"/>
      <w:pPr>
        <w:ind w:left="5760" w:hanging="360"/>
      </w:pPr>
    </w:lvl>
    <w:lvl w:ilvl="8" w:tplc="5FE89A2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B89F56"/>
    <w:multiLevelType w:val="hybridMultilevel"/>
    <w:tmpl w:val="10A83CB0"/>
    <w:lvl w:ilvl="0" w:tplc="867811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BAF9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F620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2602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62C1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CA8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800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ECD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1AE9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D90E32"/>
    <w:multiLevelType w:val="hybridMultilevel"/>
    <w:tmpl w:val="8822F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56730"/>
    <w:multiLevelType w:val="hybridMultilevel"/>
    <w:tmpl w:val="E28EF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92764"/>
    <w:multiLevelType w:val="hybridMultilevel"/>
    <w:tmpl w:val="D57A2792"/>
    <w:lvl w:ilvl="0" w:tplc="5F62AC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4ABD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BCE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52C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7CE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0837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ECED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74A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1AE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95C4818"/>
    <w:multiLevelType w:val="hybridMultilevel"/>
    <w:tmpl w:val="1EC83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BA6D01"/>
    <w:multiLevelType w:val="hybridMultilevel"/>
    <w:tmpl w:val="351CF3D8"/>
    <w:lvl w:ilvl="0" w:tplc="2F6226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A412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AA4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62B0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B26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184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389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3C98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123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0AF3E92"/>
    <w:multiLevelType w:val="hybridMultilevel"/>
    <w:tmpl w:val="623AB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F21FA8"/>
    <w:multiLevelType w:val="hybridMultilevel"/>
    <w:tmpl w:val="564864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75321F"/>
    <w:multiLevelType w:val="hybridMultilevel"/>
    <w:tmpl w:val="FDA42732"/>
    <w:lvl w:ilvl="0" w:tplc="F0708D5A">
      <w:start w:val="1"/>
      <w:numFmt w:val="decimal"/>
      <w:lvlText w:val="•"/>
      <w:lvlJc w:val="left"/>
      <w:pPr>
        <w:ind w:left="720" w:hanging="360"/>
      </w:pPr>
    </w:lvl>
    <w:lvl w:ilvl="1" w:tplc="252C657A">
      <w:start w:val="1"/>
      <w:numFmt w:val="lowerLetter"/>
      <w:lvlText w:val="%2."/>
      <w:lvlJc w:val="left"/>
      <w:pPr>
        <w:ind w:left="1440" w:hanging="360"/>
      </w:pPr>
    </w:lvl>
    <w:lvl w:ilvl="2" w:tplc="58D0BAC2">
      <w:start w:val="1"/>
      <w:numFmt w:val="lowerRoman"/>
      <w:lvlText w:val="%3."/>
      <w:lvlJc w:val="right"/>
      <w:pPr>
        <w:ind w:left="2160" w:hanging="180"/>
      </w:pPr>
    </w:lvl>
    <w:lvl w:ilvl="3" w:tplc="4290E924">
      <w:start w:val="1"/>
      <w:numFmt w:val="decimal"/>
      <w:lvlText w:val="%4."/>
      <w:lvlJc w:val="left"/>
      <w:pPr>
        <w:ind w:left="2880" w:hanging="360"/>
      </w:pPr>
    </w:lvl>
    <w:lvl w:ilvl="4" w:tplc="C96A7D3E">
      <w:start w:val="1"/>
      <w:numFmt w:val="lowerLetter"/>
      <w:lvlText w:val="%5."/>
      <w:lvlJc w:val="left"/>
      <w:pPr>
        <w:ind w:left="3600" w:hanging="360"/>
      </w:pPr>
    </w:lvl>
    <w:lvl w:ilvl="5" w:tplc="5358B940">
      <w:start w:val="1"/>
      <w:numFmt w:val="lowerRoman"/>
      <w:lvlText w:val="%6."/>
      <w:lvlJc w:val="right"/>
      <w:pPr>
        <w:ind w:left="4320" w:hanging="180"/>
      </w:pPr>
    </w:lvl>
    <w:lvl w:ilvl="6" w:tplc="6806235A">
      <w:start w:val="1"/>
      <w:numFmt w:val="decimal"/>
      <w:lvlText w:val="%7."/>
      <w:lvlJc w:val="left"/>
      <w:pPr>
        <w:ind w:left="5040" w:hanging="360"/>
      </w:pPr>
    </w:lvl>
    <w:lvl w:ilvl="7" w:tplc="A0B8427A">
      <w:start w:val="1"/>
      <w:numFmt w:val="lowerLetter"/>
      <w:lvlText w:val="%8."/>
      <w:lvlJc w:val="left"/>
      <w:pPr>
        <w:ind w:left="5760" w:hanging="360"/>
      </w:pPr>
    </w:lvl>
    <w:lvl w:ilvl="8" w:tplc="D6865C5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60308C"/>
    <w:multiLevelType w:val="hybridMultilevel"/>
    <w:tmpl w:val="AF281680"/>
    <w:lvl w:ilvl="0" w:tplc="AFA00CAC">
      <w:start w:val="1"/>
      <w:numFmt w:val="decimal"/>
      <w:lvlText w:val="•"/>
      <w:lvlJc w:val="left"/>
      <w:pPr>
        <w:ind w:left="720" w:hanging="360"/>
      </w:pPr>
    </w:lvl>
    <w:lvl w:ilvl="1" w:tplc="A5206A54">
      <w:start w:val="1"/>
      <w:numFmt w:val="lowerLetter"/>
      <w:lvlText w:val="%2."/>
      <w:lvlJc w:val="left"/>
      <w:pPr>
        <w:ind w:left="1440" w:hanging="360"/>
      </w:pPr>
    </w:lvl>
    <w:lvl w:ilvl="2" w:tplc="85F2F97E">
      <w:start w:val="1"/>
      <w:numFmt w:val="lowerRoman"/>
      <w:lvlText w:val="%3."/>
      <w:lvlJc w:val="right"/>
      <w:pPr>
        <w:ind w:left="2160" w:hanging="180"/>
      </w:pPr>
    </w:lvl>
    <w:lvl w:ilvl="3" w:tplc="E86C3BD0">
      <w:start w:val="1"/>
      <w:numFmt w:val="decimal"/>
      <w:lvlText w:val="%4."/>
      <w:lvlJc w:val="left"/>
      <w:pPr>
        <w:ind w:left="2880" w:hanging="360"/>
      </w:pPr>
    </w:lvl>
    <w:lvl w:ilvl="4" w:tplc="22B85F9A">
      <w:start w:val="1"/>
      <w:numFmt w:val="lowerLetter"/>
      <w:lvlText w:val="%5."/>
      <w:lvlJc w:val="left"/>
      <w:pPr>
        <w:ind w:left="3600" w:hanging="360"/>
      </w:pPr>
    </w:lvl>
    <w:lvl w:ilvl="5" w:tplc="FC92F300">
      <w:start w:val="1"/>
      <w:numFmt w:val="lowerRoman"/>
      <w:lvlText w:val="%6."/>
      <w:lvlJc w:val="right"/>
      <w:pPr>
        <w:ind w:left="4320" w:hanging="180"/>
      </w:pPr>
    </w:lvl>
    <w:lvl w:ilvl="6" w:tplc="0A04806A">
      <w:start w:val="1"/>
      <w:numFmt w:val="decimal"/>
      <w:lvlText w:val="%7."/>
      <w:lvlJc w:val="left"/>
      <w:pPr>
        <w:ind w:left="5040" w:hanging="360"/>
      </w:pPr>
    </w:lvl>
    <w:lvl w:ilvl="7" w:tplc="0BC861D6">
      <w:start w:val="1"/>
      <w:numFmt w:val="lowerLetter"/>
      <w:lvlText w:val="%8."/>
      <w:lvlJc w:val="left"/>
      <w:pPr>
        <w:ind w:left="5760" w:hanging="360"/>
      </w:pPr>
    </w:lvl>
    <w:lvl w:ilvl="8" w:tplc="CD34004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630052"/>
    <w:multiLevelType w:val="hybridMultilevel"/>
    <w:tmpl w:val="36805DBC"/>
    <w:lvl w:ilvl="0" w:tplc="88D87196">
      <w:start w:val="1"/>
      <w:numFmt w:val="decimal"/>
      <w:lvlText w:val="•"/>
      <w:lvlJc w:val="left"/>
      <w:pPr>
        <w:ind w:left="720" w:hanging="360"/>
      </w:pPr>
    </w:lvl>
    <w:lvl w:ilvl="1" w:tplc="F53E13A0">
      <w:start w:val="1"/>
      <w:numFmt w:val="lowerLetter"/>
      <w:lvlText w:val="%2."/>
      <w:lvlJc w:val="left"/>
      <w:pPr>
        <w:ind w:left="1440" w:hanging="360"/>
      </w:pPr>
    </w:lvl>
    <w:lvl w:ilvl="2" w:tplc="25B6446E">
      <w:start w:val="1"/>
      <w:numFmt w:val="lowerRoman"/>
      <w:lvlText w:val="%3."/>
      <w:lvlJc w:val="right"/>
      <w:pPr>
        <w:ind w:left="2160" w:hanging="180"/>
      </w:pPr>
    </w:lvl>
    <w:lvl w:ilvl="3" w:tplc="852EB8B0">
      <w:start w:val="1"/>
      <w:numFmt w:val="decimal"/>
      <w:lvlText w:val="%4."/>
      <w:lvlJc w:val="left"/>
      <w:pPr>
        <w:ind w:left="2880" w:hanging="360"/>
      </w:pPr>
    </w:lvl>
    <w:lvl w:ilvl="4" w:tplc="A720DF56">
      <w:start w:val="1"/>
      <w:numFmt w:val="lowerLetter"/>
      <w:lvlText w:val="%5."/>
      <w:lvlJc w:val="left"/>
      <w:pPr>
        <w:ind w:left="3600" w:hanging="360"/>
      </w:pPr>
    </w:lvl>
    <w:lvl w:ilvl="5" w:tplc="5F967E94">
      <w:start w:val="1"/>
      <w:numFmt w:val="lowerRoman"/>
      <w:lvlText w:val="%6."/>
      <w:lvlJc w:val="right"/>
      <w:pPr>
        <w:ind w:left="4320" w:hanging="180"/>
      </w:pPr>
    </w:lvl>
    <w:lvl w:ilvl="6" w:tplc="8C6A3170">
      <w:start w:val="1"/>
      <w:numFmt w:val="decimal"/>
      <w:lvlText w:val="%7."/>
      <w:lvlJc w:val="left"/>
      <w:pPr>
        <w:ind w:left="5040" w:hanging="360"/>
      </w:pPr>
    </w:lvl>
    <w:lvl w:ilvl="7" w:tplc="FEC430F6">
      <w:start w:val="1"/>
      <w:numFmt w:val="lowerLetter"/>
      <w:lvlText w:val="%8."/>
      <w:lvlJc w:val="left"/>
      <w:pPr>
        <w:ind w:left="5760" w:hanging="360"/>
      </w:pPr>
    </w:lvl>
    <w:lvl w:ilvl="8" w:tplc="A5565A0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417417"/>
    <w:multiLevelType w:val="hybridMultilevel"/>
    <w:tmpl w:val="C0DA02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894159"/>
    <w:multiLevelType w:val="hybridMultilevel"/>
    <w:tmpl w:val="4BEC3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EC1086"/>
    <w:multiLevelType w:val="hybridMultilevel"/>
    <w:tmpl w:val="F54CFB7E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52334187"/>
    <w:multiLevelType w:val="hybridMultilevel"/>
    <w:tmpl w:val="142AD7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E43F2D"/>
    <w:multiLevelType w:val="hybridMultilevel"/>
    <w:tmpl w:val="A7FAA9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B2959"/>
    <w:multiLevelType w:val="hybridMultilevel"/>
    <w:tmpl w:val="006C83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0F36E0"/>
    <w:multiLevelType w:val="hybridMultilevel"/>
    <w:tmpl w:val="90D6E9C6"/>
    <w:lvl w:ilvl="0" w:tplc="3D4288A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D907F9"/>
    <w:multiLevelType w:val="hybridMultilevel"/>
    <w:tmpl w:val="04ACB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1983A2"/>
    <w:multiLevelType w:val="hybridMultilevel"/>
    <w:tmpl w:val="E20A431E"/>
    <w:lvl w:ilvl="0" w:tplc="256612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ED3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5A81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4ED1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5843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B00C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4B4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B8E2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CC69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7DD724"/>
    <w:multiLevelType w:val="hybridMultilevel"/>
    <w:tmpl w:val="111224A6"/>
    <w:lvl w:ilvl="0" w:tplc="4C2A4124">
      <w:start w:val="1"/>
      <w:numFmt w:val="decimal"/>
      <w:lvlText w:val="•"/>
      <w:lvlJc w:val="left"/>
      <w:pPr>
        <w:ind w:left="720" w:hanging="360"/>
      </w:pPr>
    </w:lvl>
    <w:lvl w:ilvl="1" w:tplc="6A989F8E">
      <w:start w:val="1"/>
      <w:numFmt w:val="lowerLetter"/>
      <w:lvlText w:val="%2."/>
      <w:lvlJc w:val="left"/>
      <w:pPr>
        <w:ind w:left="1440" w:hanging="360"/>
      </w:pPr>
    </w:lvl>
    <w:lvl w:ilvl="2" w:tplc="73B2E3F6">
      <w:start w:val="1"/>
      <w:numFmt w:val="lowerRoman"/>
      <w:lvlText w:val="%3."/>
      <w:lvlJc w:val="right"/>
      <w:pPr>
        <w:ind w:left="2160" w:hanging="180"/>
      </w:pPr>
    </w:lvl>
    <w:lvl w:ilvl="3" w:tplc="0974F590">
      <w:start w:val="1"/>
      <w:numFmt w:val="decimal"/>
      <w:lvlText w:val="%4."/>
      <w:lvlJc w:val="left"/>
      <w:pPr>
        <w:ind w:left="2880" w:hanging="360"/>
      </w:pPr>
    </w:lvl>
    <w:lvl w:ilvl="4" w:tplc="5A5E1AEA">
      <w:start w:val="1"/>
      <w:numFmt w:val="lowerLetter"/>
      <w:lvlText w:val="%5."/>
      <w:lvlJc w:val="left"/>
      <w:pPr>
        <w:ind w:left="3600" w:hanging="360"/>
      </w:pPr>
    </w:lvl>
    <w:lvl w:ilvl="5" w:tplc="D286D714">
      <w:start w:val="1"/>
      <w:numFmt w:val="lowerRoman"/>
      <w:lvlText w:val="%6."/>
      <w:lvlJc w:val="right"/>
      <w:pPr>
        <w:ind w:left="4320" w:hanging="180"/>
      </w:pPr>
    </w:lvl>
    <w:lvl w:ilvl="6" w:tplc="C9DA4C9C">
      <w:start w:val="1"/>
      <w:numFmt w:val="decimal"/>
      <w:lvlText w:val="%7."/>
      <w:lvlJc w:val="left"/>
      <w:pPr>
        <w:ind w:left="5040" w:hanging="360"/>
      </w:pPr>
    </w:lvl>
    <w:lvl w:ilvl="7" w:tplc="7C58D792">
      <w:start w:val="1"/>
      <w:numFmt w:val="lowerLetter"/>
      <w:lvlText w:val="%8."/>
      <w:lvlJc w:val="left"/>
      <w:pPr>
        <w:ind w:left="5760" w:hanging="360"/>
      </w:pPr>
    </w:lvl>
    <w:lvl w:ilvl="8" w:tplc="928A3FCA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AF678E"/>
    <w:multiLevelType w:val="hybridMultilevel"/>
    <w:tmpl w:val="17F0C1C6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74B748CF"/>
    <w:multiLevelType w:val="hybridMultilevel"/>
    <w:tmpl w:val="8F9A8F34"/>
    <w:lvl w:ilvl="0" w:tplc="6340E4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DEA3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D0A9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3A6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9EF4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E0A3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887F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82C9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4ED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F843FB"/>
    <w:multiLevelType w:val="hybridMultilevel"/>
    <w:tmpl w:val="37868056"/>
    <w:lvl w:ilvl="0" w:tplc="D93A0FDC">
      <w:start w:val="1"/>
      <w:numFmt w:val="decimal"/>
      <w:lvlText w:val="•"/>
      <w:lvlJc w:val="left"/>
      <w:pPr>
        <w:ind w:left="720" w:hanging="360"/>
      </w:pPr>
    </w:lvl>
    <w:lvl w:ilvl="1" w:tplc="ABE05A18">
      <w:start w:val="1"/>
      <w:numFmt w:val="lowerLetter"/>
      <w:lvlText w:val="%2."/>
      <w:lvlJc w:val="left"/>
      <w:pPr>
        <w:ind w:left="1440" w:hanging="360"/>
      </w:pPr>
    </w:lvl>
    <w:lvl w:ilvl="2" w:tplc="D58AD16A">
      <w:start w:val="1"/>
      <w:numFmt w:val="lowerRoman"/>
      <w:lvlText w:val="%3."/>
      <w:lvlJc w:val="right"/>
      <w:pPr>
        <w:ind w:left="2160" w:hanging="180"/>
      </w:pPr>
    </w:lvl>
    <w:lvl w:ilvl="3" w:tplc="53904D7E">
      <w:start w:val="1"/>
      <w:numFmt w:val="decimal"/>
      <w:lvlText w:val="%4."/>
      <w:lvlJc w:val="left"/>
      <w:pPr>
        <w:ind w:left="2880" w:hanging="360"/>
      </w:pPr>
    </w:lvl>
    <w:lvl w:ilvl="4" w:tplc="3BDA853E">
      <w:start w:val="1"/>
      <w:numFmt w:val="lowerLetter"/>
      <w:lvlText w:val="%5."/>
      <w:lvlJc w:val="left"/>
      <w:pPr>
        <w:ind w:left="3600" w:hanging="360"/>
      </w:pPr>
    </w:lvl>
    <w:lvl w:ilvl="5" w:tplc="4284150E">
      <w:start w:val="1"/>
      <w:numFmt w:val="lowerRoman"/>
      <w:lvlText w:val="%6."/>
      <w:lvlJc w:val="right"/>
      <w:pPr>
        <w:ind w:left="4320" w:hanging="180"/>
      </w:pPr>
    </w:lvl>
    <w:lvl w:ilvl="6" w:tplc="2FB8FBB4">
      <w:start w:val="1"/>
      <w:numFmt w:val="decimal"/>
      <w:lvlText w:val="%7."/>
      <w:lvlJc w:val="left"/>
      <w:pPr>
        <w:ind w:left="5040" w:hanging="360"/>
      </w:pPr>
    </w:lvl>
    <w:lvl w:ilvl="7" w:tplc="C666B84A">
      <w:start w:val="1"/>
      <w:numFmt w:val="lowerLetter"/>
      <w:lvlText w:val="%8."/>
      <w:lvlJc w:val="left"/>
      <w:pPr>
        <w:ind w:left="5760" w:hanging="360"/>
      </w:pPr>
    </w:lvl>
    <w:lvl w:ilvl="8" w:tplc="7FE8772E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324A7A"/>
    <w:multiLevelType w:val="hybridMultilevel"/>
    <w:tmpl w:val="FEFA62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301B19"/>
    <w:multiLevelType w:val="hybridMultilevel"/>
    <w:tmpl w:val="66F65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FF6D6E"/>
    <w:multiLevelType w:val="hybridMultilevel"/>
    <w:tmpl w:val="BA304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251B6E"/>
    <w:multiLevelType w:val="hybridMultilevel"/>
    <w:tmpl w:val="1C1E2552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 w15:restartNumberingAfterBreak="0">
    <w:nsid w:val="7EE86858"/>
    <w:multiLevelType w:val="hybridMultilevel"/>
    <w:tmpl w:val="8578BD8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7" w15:restartNumberingAfterBreak="0">
    <w:nsid w:val="7EF43621"/>
    <w:multiLevelType w:val="hybridMultilevel"/>
    <w:tmpl w:val="A22AC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256131">
    <w:abstractNumId w:val="18"/>
  </w:num>
  <w:num w:numId="2" w16cid:durableId="638341283">
    <w:abstractNumId w:val="37"/>
  </w:num>
  <w:num w:numId="3" w16cid:durableId="574432961">
    <w:abstractNumId w:val="40"/>
  </w:num>
  <w:num w:numId="4" w16cid:durableId="176577451">
    <w:abstractNumId w:val="8"/>
  </w:num>
  <w:num w:numId="5" w16cid:durableId="1147092100">
    <w:abstractNumId w:val="26"/>
  </w:num>
  <w:num w:numId="6" w16cid:durableId="1053431260">
    <w:abstractNumId w:val="5"/>
  </w:num>
  <w:num w:numId="7" w16cid:durableId="1299645380">
    <w:abstractNumId w:val="3"/>
  </w:num>
  <w:num w:numId="8" w16cid:durableId="2135246916">
    <w:abstractNumId w:val="1"/>
  </w:num>
  <w:num w:numId="9" w16cid:durableId="1991592308">
    <w:abstractNumId w:val="12"/>
  </w:num>
  <w:num w:numId="10" w16cid:durableId="599025052">
    <w:abstractNumId w:val="27"/>
  </w:num>
  <w:num w:numId="11" w16cid:durableId="554632780">
    <w:abstractNumId w:val="10"/>
  </w:num>
  <w:num w:numId="12" w16cid:durableId="734084635">
    <w:abstractNumId w:val="38"/>
  </w:num>
  <w:num w:numId="13" w16cid:durableId="1940140146">
    <w:abstractNumId w:val="13"/>
  </w:num>
  <w:num w:numId="14" w16cid:durableId="1265115042">
    <w:abstractNumId w:val="41"/>
  </w:num>
  <w:num w:numId="15" w16cid:durableId="463817225">
    <w:abstractNumId w:val="28"/>
  </w:num>
  <w:num w:numId="16" w16cid:durableId="1536697921">
    <w:abstractNumId w:val="17"/>
  </w:num>
  <w:num w:numId="17" w16cid:durableId="556670992">
    <w:abstractNumId w:val="32"/>
  </w:num>
  <w:num w:numId="18" w16cid:durableId="2071801978">
    <w:abstractNumId w:val="24"/>
  </w:num>
  <w:num w:numId="19" w16cid:durableId="15204866">
    <w:abstractNumId w:val="19"/>
  </w:num>
  <w:num w:numId="20" w16cid:durableId="969092911">
    <w:abstractNumId w:val="4"/>
  </w:num>
  <w:num w:numId="21" w16cid:durableId="1327586888">
    <w:abstractNumId w:val="11"/>
  </w:num>
  <w:num w:numId="22" w16cid:durableId="1214777088">
    <w:abstractNumId w:val="25"/>
  </w:num>
  <w:num w:numId="23" w16cid:durableId="1276790568">
    <w:abstractNumId w:val="33"/>
  </w:num>
  <w:num w:numId="24" w16cid:durableId="278877029">
    <w:abstractNumId w:val="42"/>
  </w:num>
  <w:num w:numId="25" w16cid:durableId="147988623">
    <w:abstractNumId w:val="16"/>
  </w:num>
  <w:num w:numId="26" w16cid:durableId="1022828973">
    <w:abstractNumId w:val="29"/>
  </w:num>
  <w:num w:numId="27" w16cid:durableId="858276334">
    <w:abstractNumId w:val="7"/>
  </w:num>
  <w:num w:numId="28" w16cid:durableId="1909875093">
    <w:abstractNumId w:val="9"/>
  </w:num>
  <w:num w:numId="29" w16cid:durableId="1368405745">
    <w:abstractNumId w:val="46"/>
  </w:num>
  <w:num w:numId="30" w16cid:durableId="2026858808">
    <w:abstractNumId w:val="36"/>
  </w:num>
  <w:num w:numId="31" w16cid:durableId="1169633772">
    <w:abstractNumId w:val="34"/>
  </w:num>
  <w:num w:numId="32" w16cid:durableId="1962571000">
    <w:abstractNumId w:val="20"/>
  </w:num>
  <w:num w:numId="33" w16cid:durableId="436826440">
    <w:abstractNumId w:val="15"/>
  </w:num>
  <w:num w:numId="34" w16cid:durableId="774137593">
    <w:abstractNumId w:val="39"/>
  </w:num>
  <w:num w:numId="35" w16cid:durableId="917327064">
    <w:abstractNumId w:val="14"/>
  </w:num>
  <w:num w:numId="36" w16cid:durableId="1084959501">
    <w:abstractNumId w:val="31"/>
  </w:num>
  <w:num w:numId="37" w16cid:durableId="1066145135">
    <w:abstractNumId w:val="45"/>
  </w:num>
  <w:num w:numId="38" w16cid:durableId="1102191407">
    <w:abstractNumId w:val="44"/>
  </w:num>
  <w:num w:numId="39" w16cid:durableId="585312067">
    <w:abstractNumId w:val="6"/>
  </w:num>
  <w:num w:numId="40" w16cid:durableId="1633899291">
    <w:abstractNumId w:val="21"/>
  </w:num>
  <w:num w:numId="41" w16cid:durableId="1705786253">
    <w:abstractNumId w:val="47"/>
  </w:num>
  <w:num w:numId="42" w16cid:durableId="1165322238">
    <w:abstractNumId w:val="22"/>
  </w:num>
  <w:num w:numId="43" w16cid:durableId="1245067886">
    <w:abstractNumId w:val="30"/>
  </w:num>
  <w:num w:numId="44" w16cid:durableId="871454602">
    <w:abstractNumId w:val="2"/>
  </w:num>
  <w:num w:numId="45" w16cid:durableId="496457806">
    <w:abstractNumId w:val="35"/>
  </w:num>
  <w:num w:numId="46" w16cid:durableId="798570958">
    <w:abstractNumId w:val="23"/>
  </w:num>
  <w:num w:numId="47" w16cid:durableId="757483127">
    <w:abstractNumId w:val="0"/>
  </w:num>
  <w:num w:numId="48" w16cid:durableId="74665313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91"/>
    <w:rsid w:val="00004759"/>
    <w:rsid w:val="00041775"/>
    <w:rsid w:val="0004268E"/>
    <w:rsid w:val="00047054"/>
    <w:rsid w:val="000526D8"/>
    <w:rsid w:val="00064CAC"/>
    <w:rsid w:val="00073675"/>
    <w:rsid w:val="000B0DE0"/>
    <w:rsid w:val="000B6394"/>
    <w:rsid w:val="000B7B0C"/>
    <w:rsid w:val="000D6B6F"/>
    <w:rsid w:val="00100FF7"/>
    <w:rsid w:val="001518D2"/>
    <w:rsid w:val="00151A32"/>
    <w:rsid w:val="00156255"/>
    <w:rsid w:val="0016336D"/>
    <w:rsid w:val="00166DAC"/>
    <w:rsid w:val="00173AD2"/>
    <w:rsid w:val="00190872"/>
    <w:rsid w:val="001A193D"/>
    <w:rsid w:val="001A6882"/>
    <w:rsid w:val="001B71A9"/>
    <w:rsid w:val="001D1D35"/>
    <w:rsid w:val="001E3C6F"/>
    <w:rsid w:val="002415AB"/>
    <w:rsid w:val="00247013"/>
    <w:rsid w:val="00260E07"/>
    <w:rsid w:val="002665EB"/>
    <w:rsid w:val="002863A9"/>
    <w:rsid w:val="00292A1E"/>
    <w:rsid w:val="002B3E64"/>
    <w:rsid w:val="002C6967"/>
    <w:rsid w:val="002D1BD6"/>
    <w:rsid w:val="002F000A"/>
    <w:rsid w:val="002F7C30"/>
    <w:rsid w:val="003336ED"/>
    <w:rsid w:val="00337122"/>
    <w:rsid w:val="0037663D"/>
    <w:rsid w:val="00391150"/>
    <w:rsid w:val="003915D4"/>
    <w:rsid w:val="00392DAD"/>
    <w:rsid w:val="00394132"/>
    <w:rsid w:val="003A1733"/>
    <w:rsid w:val="003A5E6D"/>
    <w:rsid w:val="003C2B32"/>
    <w:rsid w:val="003D1299"/>
    <w:rsid w:val="00456DE1"/>
    <w:rsid w:val="004870CC"/>
    <w:rsid w:val="004A55F2"/>
    <w:rsid w:val="004D0FAC"/>
    <w:rsid w:val="004D543B"/>
    <w:rsid w:val="004F1F5D"/>
    <w:rsid w:val="004F2509"/>
    <w:rsid w:val="004F4D23"/>
    <w:rsid w:val="0055650E"/>
    <w:rsid w:val="00577D68"/>
    <w:rsid w:val="0058396E"/>
    <w:rsid w:val="005B1ADC"/>
    <w:rsid w:val="005B5289"/>
    <w:rsid w:val="005D1C95"/>
    <w:rsid w:val="00611148"/>
    <w:rsid w:val="00627A8B"/>
    <w:rsid w:val="00647D56"/>
    <w:rsid w:val="0065163B"/>
    <w:rsid w:val="006531A1"/>
    <w:rsid w:val="0067215C"/>
    <w:rsid w:val="00683C87"/>
    <w:rsid w:val="00691ACB"/>
    <w:rsid w:val="0069213E"/>
    <w:rsid w:val="006F4BCA"/>
    <w:rsid w:val="00704746"/>
    <w:rsid w:val="007068C5"/>
    <w:rsid w:val="007377C6"/>
    <w:rsid w:val="00754721"/>
    <w:rsid w:val="00765C05"/>
    <w:rsid w:val="0077277C"/>
    <w:rsid w:val="0079248A"/>
    <w:rsid w:val="007A016A"/>
    <w:rsid w:val="007A34AF"/>
    <w:rsid w:val="007B180E"/>
    <w:rsid w:val="007C4AFF"/>
    <w:rsid w:val="007E5FCB"/>
    <w:rsid w:val="007F3492"/>
    <w:rsid w:val="00843458"/>
    <w:rsid w:val="00862533"/>
    <w:rsid w:val="00896887"/>
    <w:rsid w:val="008B0B95"/>
    <w:rsid w:val="008C57AD"/>
    <w:rsid w:val="008F5084"/>
    <w:rsid w:val="00946406"/>
    <w:rsid w:val="009B635D"/>
    <w:rsid w:val="009C7E26"/>
    <w:rsid w:val="009F0313"/>
    <w:rsid w:val="00A01131"/>
    <w:rsid w:val="00A15FB2"/>
    <w:rsid w:val="00A425AF"/>
    <w:rsid w:val="00A54129"/>
    <w:rsid w:val="00A6318B"/>
    <w:rsid w:val="00A73FD7"/>
    <w:rsid w:val="00A9301C"/>
    <w:rsid w:val="00A97039"/>
    <w:rsid w:val="00AA512A"/>
    <w:rsid w:val="00AB141D"/>
    <w:rsid w:val="00AB1B81"/>
    <w:rsid w:val="00AC58C6"/>
    <w:rsid w:val="00AD3685"/>
    <w:rsid w:val="00AD4091"/>
    <w:rsid w:val="00AE48F0"/>
    <w:rsid w:val="00B13E8A"/>
    <w:rsid w:val="00B15E1E"/>
    <w:rsid w:val="00B40F0B"/>
    <w:rsid w:val="00B456D3"/>
    <w:rsid w:val="00B65B6A"/>
    <w:rsid w:val="00BB1982"/>
    <w:rsid w:val="00BC1F62"/>
    <w:rsid w:val="00BD4FF2"/>
    <w:rsid w:val="00C42D69"/>
    <w:rsid w:val="00C476BA"/>
    <w:rsid w:val="00C64749"/>
    <w:rsid w:val="00CA4F2B"/>
    <w:rsid w:val="00CF1E01"/>
    <w:rsid w:val="00D01A7B"/>
    <w:rsid w:val="00D03420"/>
    <w:rsid w:val="00D40704"/>
    <w:rsid w:val="00D47A14"/>
    <w:rsid w:val="00D56C88"/>
    <w:rsid w:val="00D57439"/>
    <w:rsid w:val="00D8042C"/>
    <w:rsid w:val="00D92059"/>
    <w:rsid w:val="00DB4FBD"/>
    <w:rsid w:val="00DB7449"/>
    <w:rsid w:val="00E5554B"/>
    <w:rsid w:val="00E73BEF"/>
    <w:rsid w:val="00E76F11"/>
    <w:rsid w:val="00E87FD9"/>
    <w:rsid w:val="00E9024D"/>
    <w:rsid w:val="00E92625"/>
    <w:rsid w:val="00EC6712"/>
    <w:rsid w:val="00EC7371"/>
    <w:rsid w:val="00ED6287"/>
    <w:rsid w:val="00F14361"/>
    <w:rsid w:val="00F21A0A"/>
    <w:rsid w:val="00F26A2B"/>
    <w:rsid w:val="00F95619"/>
    <w:rsid w:val="00FA447E"/>
    <w:rsid w:val="00FB66EE"/>
    <w:rsid w:val="00FF02B7"/>
    <w:rsid w:val="020A6521"/>
    <w:rsid w:val="02991A3E"/>
    <w:rsid w:val="03496CC9"/>
    <w:rsid w:val="03C93FBA"/>
    <w:rsid w:val="06C9008B"/>
    <w:rsid w:val="06D4963A"/>
    <w:rsid w:val="07EE07DA"/>
    <w:rsid w:val="08E82DE0"/>
    <w:rsid w:val="09916F8E"/>
    <w:rsid w:val="0AB9493E"/>
    <w:rsid w:val="0E1A6E3A"/>
    <w:rsid w:val="0F870BDB"/>
    <w:rsid w:val="0FB8660C"/>
    <w:rsid w:val="1010DA18"/>
    <w:rsid w:val="103534AC"/>
    <w:rsid w:val="123FC7E6"/>
    <w:rsid w:val="1366F7D5"/>
    <w:rsid w:val="13807320"/>
    <w:rsid w:val="15CC57BD"/>
    <w:rsid w:val="1691B40D"/>
    <w:rsid w:val="17920B6E"/>
    <w:rsid w:val="18D254C4"/>
    <w:rsid w:val="1A63A0F9"/>
    <w:rsid w:val="1B06BFC3"/>
    <w:rsid w:val="1B36D28E"/>
    <w:rsid w:val="1B77854D"/>
    <w:rsid w:val="1C36F711"/>
    <w:rsid w:val="1CB1D7B4"/>
    <w:rsid w:val="1D4775E6"/>
    <w:rsid w:val="1DFA9403"/>
    <w:rsid w:val="200FBEB2"/>
    <w:rsid w:val="20B98C18"/>
    <w:rsid w:val="25502804"/>
    <w:rsid w:val="27D02499"/>
    <w:rsid w:val="28E5E61F"/>
    <w:rsid w:val="2943C514"/>
    <w:rsid w:val="2B538DE8"/>
    <w:rsid w:val="2BBFF60D"/>
    <w:rsid w:val="2DD128F4"/>
    <w:rsid w:val="2E8F41BB"/>
    <w:rsid w:val="30655B35"/>
    <w:rsid w:val="31137069"/>
    <w:rsid w:val="31766BAE"/>
    <w:rsid w:val="32D49335"/>
    <w:rsid w:val="33190926"/>
    <w:rsid w:val="33F22C60"/>
    <w:rsid w:val="3616BCAF"/>
    <w:rsid w:val="37F36A27"/>
    <w:rsid w:val="381A96DF"/>
    <w:rsid w:val="38484F7C"/>
    <w:rsid w:val="3A21AE8E"/>
    <w:rsid w:val="3AD0D4C5"/>
    <w:rsid w:val="3B78AF13"/>
    <w:rsid w:val="3BD4322C"/>
    <w:rsid w:val="3C43C3D6"/>
    <w:rsid w:val="3DC417E8"/>
    <w:rsid w:val="3F09225C"/>
    <w:rsid w:val="4518AD9A"/>
    <w:rsid w:val="462D63AD"/>
    <w:rsid w:val="495ED034"/>
    <w:rsid w:val="4AC3A466"/>
    <w:rsid w:val="4E2BBDDD"/>
    <w:rsid w:val="4E778CF8"/>
    <w:rsid w:val="503C7C2B"/>
    <w:rsid w:val="52082B23"/>
    <w:rsid w:val="54C745A5"/>
    <w:rsid w:val="55EED29C"/>
    <w:rsid w:val="5754ACA1"/>
    <w:rsid w:val="59AF9BB9"/>
    <w:rsid w:val="5A4B65F1"/>
    <w:rsid w:val="5CAB0AA3"/>
    <w:rsid w:val="5E87DEBF"/>
    <w:rsid w:val="5F60924A"/>
    <w:rsid w:val="60630CB3"/>
    <w:rsid w:val="619FD08A"/>
    <w:rsid w:val="61CF3327"/>
    <w:rsid w:val="63C2F722"/>
    <w:rsid w:val="64101BCE"/>
    <w:rsid w:val="6507A663"/>
    <w:rsid w:val="662F622A"/>
    <w:rsid w:val="676A1F57"/>
    <w:rsid w:val="686E8351"/>
    <w:rsid w:val="6880EB44"/>
    <w:rsid w:val="6911AB30"/>
    <w:rsid w:val="691D0CAD"/>
    <w:rsid w:val="69435042"/>
    <w:rsid w:val="6B3BE2EC"/>
    <w:rsid w:val="6C953281"/>
    <w:rsid w:val="6DA68B47"/>
    <w:rsid w:val="6E13B462"/>
    <w:rsid w:val="6EA3499E"/>
    <w:rsid w:val="6EB8DA55"/>
    <w:rsid w:val="6FD660E8"/>
    <w:rsid w:val="737B8665"/>
    <w:rsid w:val="7423B0A3"/>
    <w:rsid w:val="75A62995"/>
    <w:rsid w:val="77CA8AFC"/>
    <w:rsid w:val="77D158E6"/>
    <w:rsid w:val="783402E8"/>
    <w:rsid w:val="7AD5270E"/>
    <w:rsid w:val="7C8FAB96"/>
    <w:rsid w:val="7CE1FF86"/>
    <w:rsid w:val="7F85C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2107"/>
  <w15:chartTrackingRefBased/>
  <w15:docId w15:val="{5108BACD-698A-4B66-83D8-8BE0AF776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6A2B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7B180E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041775"/>
  </w:style>
  <w:style w:type="character" w:customStyle="1" w:styleId="eop">
    <w:name w:val="eop"/>
    <w:basedOn w:val="DefaultParagraphFont"/>
    <w:rsid w:val="000417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d3f1d4-c6cb-4ee5-8156-c1a9b10bf864" xsi:nil="true"/>
    <lcf76f155ced4ddcb4097134ff3c332f xmlns="c461f0c0-d16a-48e4-b07f-502de6a52f1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51C4E0516A14CA4AC94D3422A1BDA" ma:contentTypeVersion="19" ma:contentTypeDescription="Create a new document." ma:contentTypeScope="" ma:versionID="da76ce2f1091f6914ce714b8b9b93b24">
  <xsd:schema xmlns:xsd="http://www.w3.org/2001/XMLSchema" xmlns:xs="http://www.w3.org/2001/XMLSchema" xmlns:p="http://schemas.microsoft.com/office/2006/metadata/properties" xmlns:ns2="c461f0c0-d16a-48e4-b07f-502de6a52f18" xmlns:ns3="3cd3f1d4-c6cb-4ee5-8156-c1a9b10bf864" targetNamespace="http://schemas.microsoft.com/office/2006/metadata/properties" ma:root="true" ma:fieldsID="c484bb11c4e1baf159b5f512ec06afd3" ns2:_="" ns3:_="">
    <xsd:import namespace="c461f0c0-d16a-48e4-b07f-502de6a52f18"/>
    <xsd:import namespace="3cd3f1d4-c6cb-4ee5-8156-c1a9b10bf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1f0c0-d16a-48e4-b07f-502de6a52f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3f1d4-c6cb-4ee5-8156-c1a9b10bf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9afec0f-0690-4c6b-9772-9d2978754888}" ma:internalName="TaxCatchAll" ma:showField="CatchAllData" ma:web="3cd3f1d4-c6cb-4ee5-8156-c1a9b10bf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B1624B-24C6-415B-8095-2B93D3D18498}">
  <ds:schemaRefs>
    <ds:schemaRef ds:uri="http://schemas.microsoft.com/office/2006/metadata/properties"/>
    <ds:schemaRef ds:uri="http://schemas.microsoft.com/office/infopath/2007/PartnerControls"/>
    <ds:schemaRef ds:uri="3cd3f1d4-c6cb-4ee5-8156-c1a9b10bf864"/>
    <ds:schemaRef ds:uri="c461f0c0-d16a-48e4-b07f-502de6a52f18"/>
  </ds:schemaRefs>
</ds:datastoreItem>
</file>

<file path=customXml/itemProps3.xml><?xml version="1.0" encoding="utf-8"?>
<ds:datastoreItem xmlns:ds="http://schemas.openxmlformats.org/officeDocument/2006/customXml" ds:itemID="{AEA40FA6-FBA8-443C-ADBF-46C47342E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61f0c0-d16a-48e4-b07f-502de6a52f18"/>
    <ds:schemaRef ds:uri="3cd3f1d4-c6cb-4ee5-8156-c1a9b10bf8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Template.dotx</Template>
  <TotalTime>1</TotalTime>
  <Pages>1</Pages>
  <Words>1211</Words>
  <Characters>6907</Characters>
  <Application>Microsoft Office Word</Application>
  <DocSecurity>4</DocSecurity>
  <Lines>57</Lines>
  <Paragraphs>16</Paragraphs>
  <ScaleCrop>false</ScaleCrop>
  <Company/>
  <LinksUpToDate>false</LinksUpToDate>
  <CharactersWithSpaces>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Sims (Main Office)</dc:creator>
  <cp:keywords/>
  <dc:description/>
  <cp:lastModifiedBy>Mr D Bennett</cp:lastModifiedBy>
  <cp:revision>84</cp:revision>
  <dcterms:created xsi:type="dcterms:W3CDTF">2023-05-18T23:23:00Z</dcterms:created>
  <dcterms:modified xsi:type="dcterms:W3CDTF">2026-07-10T10:37:00Z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0x01010063851C4E0516A14CA4AC94D3422A1BDA</vt:lpwstr>
  </property>
  <property fmtid="{D5CDD505-2E9C-101B-9397-08002B2CF9AE}" pid="3" name="MediaServiceImageTags">
    <vt:lpwstr/>
  </property>
</Properties>
</file>