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69EB4375">
            <wp:simplePos x="0" y="0"/>
            <wp:positionH relativeFrom="column">
              <wp:posOffset>7872730</wp:posOffset>
            </wp:positionH>
            <wp:positionV relativeFrom="paragraph">
              <wp:posOffset>-282130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Pr="00394132" w:rsidR="00394132" w:rsidP="00394132" w:rsidRDefault="00394132" w14:paraId="555B7CF4" w14:textId="525FDEA1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:rsidR="00394132" w:rsidRDefault="00394132" w14:paraId="31D580D2" w14:textId="77777777"/>
    <w:tbl>
      <w:tblPr>
        <w:tblStyle w:val="TableGrid"/>
        <w:tblW w:w="16308" w:type="dxa"/>
        <w:tblInd w:w="-1149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42"/>
        <w:gridCol w:w="2221"/>
        <w:gridCol w:w="2222"/>
        <w:gridCol w:w="2222"/>
        <w:gridCol w:w="2222"/>
        <w:gridCol w:w="2222"/>
        <w:gridCol w:w="2222"/>
      </w:tblGrid>
      <w:tr w:rsidRPr="007434CD" w:rsidR="00DE342F" w:rsidTr="5B24FA48" w14:paraId="636E98AA" w14:textId="77777777">
        <w:trPr>
          <w:trHeight w:val="984"/>
        </w:trPr>
        <w:tc>
          <w:tcPr>
            <w:tcW w:w="2977" w:type="dxa"/>
            <w:gridSpan w:val="2"/>
            <w:vMerge w:val="restart"/>
            <w:tcMar/>
          </w:tcPr>
          <w:p w:rsidRPr="007434CD" w:rsidR="00DE342F" w:rsidP="00DE342F" w:rsidRDefault="00DE342F" w14:paraId="351BB6B3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DE342F" w:rsidRDefault="00DE342F" w14:paraId="033CC25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9F7BE0" w:rsidRDefault="00DE342F" w14:paraId="09D901D4" w14:textId="5CD0EE41">
            <w:pPr>
              <w:jc w:val="center"/>
              <w:rPr>
                <w:rFonts w:ascii="Arial" w:hAnsi="Arial" w:cs="Arial"/>
                <w:b w:val="1"/>
                <w:bCs w:val="1"/>
                <w:color w:val="2F5496" w:themeColor="accent1" w:themeShade="BF"/>
                <w:sz w:val="40"/>
                <w:szCs w:val="40"/>
              </w:rPr>
            </w:pPr>
            <w:r w:rsidRPr="30C6C147" w:rsidR="00DE342F">
              <w:rPr>
                <w:rFonts w:ascii="Arial" w:hAnsi="Arial" w:cs="Arial"/>
                <w:b w:val="1"/>
                <w:bCs w:val="1"/>
                <w:color w:val="2F5496" w:themeColor="accent1" w:themeTint="FF" w:themeShade="BF"/>
                <w:sz w:val="40"/>
                <w:szCs w:val="40"/>
              </w:rPr>
              <w:t xml:space="preserve">Year </w:t>
            </w:r>
            <w:r w:rsidRPr="30C6C147" w:rsidR="006B6090">
              <w:rPr>
                <w:rFonts w:ascii="Arial" w:hAnsi="Arial" w:cs="Arial"/>
                <w:b w:val="1"/>
                <w:bCs w:val="1"/>
                <w:color w:val="2F5496" w:themeColor="accent1" w:themeTint="FF" w:themeShade="BF"/>
                <w:sz w:val="40"/>
                <w:szCs w:val="40"/>
              </w:rPr>
              <w:t>9</w:t>
            </w:r>
            <w:r w:rsidRPr="30C6C147" w:rsidR="3D955CED">
              <w:rPr>
                <w:rFonts w:ascii="Arial" w:hAnsi="Arial" w:cs="Arial"/>
                <w:b w:val="1"/>
                <w:bCs w:val="1"/>
                <w:color w:val="2F5496" w:themeColor="accent1" w:themeTint="FF" w:themeShade="BF"/>
                <w:sz w:val="40"/>
                <w:szCs w:val="40"/>
              </w:rPr>
              <w:t xml:space="preserve">-11 Core </w:t>
            </w:r>
          </w:p>
        </w:tc>
        <w:tc>
          <w:tcPr>
            <w:tcW w:w="4443" w:type="dxa"/>
            <w:gridSpan w:val="2"/>
            <w:tcMar/>
          </w:tcPr>
          <w:p w:rsidRPr="007434CD" w:rsidR="00DE342F" w:rsidP="00DE342F" w:rsidRDefault="00DE342F" w14:paraId="6527D02B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44" w:type="dxa"/>
            <w:gridSpan w:val="2"/>
            <w:tcMar/>
          </w:tcPr>
          <w:p w:rsidRPr="007434CD" w:rsidR="00DE342F" w:rsidP="00DE342F" w:rsidRDefault="00DE342F" w14:paraId="4369FDA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444" w:type="dxa"/>
            <w:gridSpan w:val="2"/>
            <w:tcMar/>
          </w:tcPr>
          <w:p w:rsidRPr="007434CD" w:rsidR="00DE342F" w:rsidP="00DE342F" w:rsidRDefault="00DE342F" w14:paraId="5433D49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434CD" w:rsidR="009F7BE0" w:rsidTr="5B24FA48" w14:paraId="5C110F7A" w14:textId="77777777">
        <w:trPr>
          <w:trHeight w:val="536"/>
        </w:trPr>
        <w:tc>
          <w:tcPr>
            <w:tcW w:w="2977" w:type="dxa"/>
            <w:gridSpan w:val="2"/>
            <w:vMerge/>
            <w:tcMar/>
          </w:tcPr>
          <w:p w:rsidRPr="007434CD" w:rsidR="009F7BE0" w:rsidP="009F7BE0" w:rsidRDefault="009F7BE0" w14:paraId="24E3915E" w14:textId="77777777">
            <w:pPr>
              <w:rPr>
                <w:rFonts w:ascii="Arial" w:hAnsi="Arial" w:cs="Arial"/>
              </w:rPr>
            </w:pPr>
          </w:p>
        </w:tc>
        <w:tc>
          <w:tcPr>
            <w:tcW w:w="2221" w:type="dxa"/>
            <w:tcMar/>
          </w:tcPr>
          <w:p w:rsidRPr="007434CD" w:rsidR="009F7BE0" w:rsidP="009F7BE0" w:rsidRDefault="009F7BE0" w14:paraId="146E2A75" w14:textId="77777777">
            <w:pPr>
              <w:rPr>
                <w:rFonts w:ascii="Arial" w:hAnsi="Arial" w:cs="Arial"/>
                <w:b/>
                <w:bCs/>
              </w:rPr>
            </w:pPr>
            <w:r w:rsidRPr="007434CD">
              <w:rPr>
                <w:rFonts w:ascii="Arial" w:hAnsi="Arial" w:cs="Arial"/>
                <w:b/>
                <w:bCs/>
              </w:rPr>
              <w:t>TERM 1A</w:t>
            </w:r>
          </w:p>
          <w:p w:rsidRPr="007434CD" w:rsidR="009F7BE0" w:rsidP="009F7BE0" w:rsidRDefault="009F7BE0" w14:paraId="19E1F696" w14:textId="271C6C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7434CD" w:rsidR="009F7BE0" w:rsidP="009F7BE0" w:rsidRDefault="009F7BE0" w14:paraId="61449D05" w14:textId="615F8BC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1F32C615" w14:textId="2981C0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0210C615" w14:textId="2C8C6E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</w:t>
            </w:r>
            <w:r w:rsidRPr="007434CD" w:rsidR="006B6090">
              <w:rPr>
                <w:rFonts w:ascii="Arial" w:hAnsi="Arial" w:cs="Arial"/>
                <w:b/>
                <w:bCs/>
              </w:rPr>
              <w:t xml:space="preserve"> </w:t>
            </w:r>
            <w:r w:rsidRPr="007434CD">
              <w:rPr>
                <w:rFonts w:ascii="Arial" w:hAnsi="Arial" w:cs="Arial"/>
                <w:b/>
                <w:bCs/>
              </w:rPr>
              <w:t>2B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07C38D12" w14:textId="50316E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625B1A69" w14:textId="2277EB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</w:t>
            </w:r>
            <w:r w:rsidRPr="007434CD" w:rsidR="006B6090">
              <w:rPr>
                <w:rFonts w:ascii="Arial" w:hAnsi="Arial" w:cs="Arial"/>
                <w:b/>
                <w:bCs/>
              </w:rPr>
              <w:t xml:space="preserve"> </w:t>
            </w:r>
            <w:r w:rsidRPr="007434CD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7434CD" w:rsidR="00626369" w:rsidTr="5B24FA48" w14:paraId="2B9792C9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7434CD" w:rsidR="00626369" w:rsidP="00626369" w:rsidRDefault="00626369" w14:paraId="158B934A" w14:textId="77777777">
            <w:pPr>
              <w:rPr>
                <w:rFonts w:ascii="Arial" w:hAnsi="Arial" w:cs="Arial"/>
              </w:rPr>
            </w:pPr>
          </w:p>
          <w:p w:rsidRPr="007434CD" w:rsidR="00626369" w:rsidP="00626369" w:rsidRDefault="00626369" w14:paraId="269E3ACD" w14:textId="77777777">
            <w:pPr>
              <w:rPr>
                <w:rFonts w:ascii="Arial" w:hAnsi="Arial" w:cs="Arial"/>
              </w:rPr>
            </w:pPr>
          </w:p>
          <w:p w:rsidRPr="007434CD" w:rsidR="00626369" w:rsidP="00626369" w:rsidRDefault="00626369" w14:paraId="1F4297CD" w14:textId="7A5E071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5EBADC29" w:rsidR="00626369">
              <w:rPr>
                <w:rFonts w:ascii="Arial" w:hAnsi="Arial" w:cs="Arial"/>
                <w:sz w:val="32"/>
                <w:szCs w:val="32"/>
              </w:rPr>
              <w:t>RPE</w:t>
            </w:r>
          </w:p>
          <w:p w:rsidRPr="007434CD" w:rsidR="00626369" w:rsidP="00626369" w:rsidRDefault="00626369" w14:paraId="58C65855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434CD" w:rsidR="00626369" w:rsidP="00626369" w:rsidRDefault="00626369" w14:paraId="0A009F4E" w14:textId="77777777">
            <w:pPr>
              <w:rPr>
                <w:rFonts w:ascii="Arial" w:hAnsi="Arial" w:cs="Arial"/>
              </w:rPr>
            </w:pPr>
          </w:p>
          <w:p w:rsidRPr="007434CD" w:rsidR="00626369" w:rsidP="00626369" w:rsidRDefault="00626369" w14:paraId="54EC2563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626369" w:rsidP="00626369" w:rsidRDefault="00626369" w14:paraId="178D00FB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626369" w:rsidP="00626369" w:rsidRDefault="00626369" w14:paraId="176B5528" w14:textId="60F460C8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3457F10F" w:rsidR="00626369">
              <w:rPr>
                <w:rFonts w:ascii="Arial" w:hAnsi="Arial" w:cs="Arial"/>
                <w:sz w:val="18"/>
                <w:szCs w:val="18"/>
              </w:rPr>
              <w:t>KNOWLEDGE</w:t>
            </w:r>
            <w:r w:rsidRPr="3457F10F" w:rsidR="00626369">
              <w:rPr>
                <w:rFonts w:ascii="Arial" w:hAnsi="Arial" w:cs="Arial"/>
                <w:sz w:val="18"/>
                <w:szCs w:val="18"/>
              </w:rPr>
              <w:t xml:space="preserve"> DOMAIN</w:t>
            </w:r>
          </w:p>
          <w:p w:rsidRPr="007434CD" w:rsidR="00626369" w:rsidP="00626369" w:rsidRDefault="00626369" w14:paraId="0BAEAD4F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626369" w:rsidP="00626369" w:rsidRDefault="00626369" w14:paraId="473B7801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7434CD">
              <w:rPr>
                <w:rFonts w:ascii="Arial" w:hAnsi="Arial" w:cs="Arial"/>
                <w:color w:val="7030A0"/>
                <w:sz w:val="20"/>
                <w:szCs w:val="20"/>
              </w:rPr>
              <w:t>Substantive</w:t>
            </w:r>
          </w:p>
          <w:p w:rsidRPr="007434CD" w:rsidR="00626369" w:rsidP="00626369" w:rsidRDefault="00626369" w14:paraId="4F77A311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07434CD">
              <w:rPr>
                <w:rFonts w:ascii="Arial" w:hAnsi="Arial" w:cs="Arial"/>
                <w:color w:val="7030A0"/>
                <w:sz w:val="20"/>
                <w:szCs w:val="20"/>
              </w:rPr>
              <w:t>Disciplinary</w:t>
            </w:r>
          </w:p>
          <w:p w:rsidRPr="007434CD" w:rsidR="00626369" w:rsidP="00626369" w:rsidRDefault="00626369" w14:paraId="3BB7A1D0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DF279BA">
              <w:rPr>
                <w:rFonts w:ascii="Arial" w:hAnsi="Arial" w:cs="Arial"/>
                <w:color w:val="7030A0"/>
                <w:sz w:val="20"/>
                <w:szCs w:val="20"/>
              </w:rPr>
              <w:t>Personal</w:t>
            </w:r>
          </w:p>
          <w:p w:rsidRPr="007434CD" w:rsidR="00626369" w:rsidP="00626369" w:rsidRDefault="00626369" w14:paraId="0EC76BDA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</w:p>
          <w:p w:rsidRPr="007434CD" w:rsidR="00626369" w:rsidP="00626369" w:rsidRDefault="00626369" w14:paraId="13814205" w14:textId="77777777">
            <w:pPr>
              <w:tabs>
                <w:tab w:val="left" w:pos="1905"/>
              </w:tabs>
              <w:rPr>
                <w:rFonts w:ascii="Arial" w:hAnsi="Arial" w:cs="Arial"/>
                <w:color w:val="7030A0"/>
                <w:sz w:val="20"/>
                <w:szCs w:val="20"/>
              </w:rPr>
            </w:pPr>
            <w:r w:rsidRPr="0DF279BA">
              <w:rPr>
                <w:rFonts w:ascii="Arial" w:hAnsi="Arial" w:cs="Arial"/>
                <w:color w:val="000000" w:themeColor="text1"/>
                <w:sz w:val="20"/>
                <w:szCs w:val="20"/>
              </w:rPr>
              <w:t>WORLDVIEWS</w:t>
            </w:r>
          </w:p>
          <w:p w:rsidRPr="007434CD" w:rsidR="00626369" w:rsidP="00626369" w:rsidRDefault="00626369" w14:paraId="60CE79A7" w14:textId="77777777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color w:val="7030A0"/>
                <w:sz w:val="18"/>
                <w:szCs w:val="18"/>
              </w:rPr>
            </w:pPr>
            <w:r w:rsidRPr="0DF279BA">
              <w:rPr>
                <w:rFonts w:ascii="Arial" w:hAnsi="Arial" w:eastAsia="Arial" w:cs="Arial"/>
                <w:color w:val="7030A0"/>
                <w:sz w:val="18"/>
                <w:szCs w:val="18"/>
              </w:rPr>
              <w:t>Theology Lens (T)</w:t>
            </w:r>
          </w:p>
          <w:p w:rsidRPr="007434CD" w:rsidR="00626369" w:rsidP="00626369" w:rsidRDefault="00626369" w14:paraId="6C1DF294" w14:textId="77777777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color w:val="7030A0"/>
                <w:sz w:val="18"/>
                <w:szCs w:val="18"/>
              </w:rPr>
            </w:pPr>
            <w:r w:rsidRPr="0DF279BA">
              <w:rPr>
                <w:rFonts w:ascii="Arial" w:hAnsi="Arial" w:eastAsia="Arial" w:cs="Arial"/>
                <w:color w:val="7030A0"/>
                <w:sz w:val="18"/>
                <w:szCs w:val="18"/>
              </w:rPr>
              <w:t>Philosophy Lens (p)</w:t>
            </w:r>
          </w:p>
          <w:p w:rsidRPr="007434CD" w:rsidR="00626369" w:rsidP="00626369" w:rsidRDefault="00626369" w14:paraId="53EFFBB8" w14:textId="77777777">
            <w:pPr>
              <w:tabs>
                <w:tab w:val="left" w:pos="1905"/>
              </w:tabs>
              <w:spacing w:line="259" w:lineRule="auto"/>
              <w:rPr>
                <w:rFonts w:ascii="Arial" w:hAnsi="Arial" w:eastAsia="Arial" w:cs="Arial"/>
                <w:color w:val="7030A0"/>
                <w:sz w:val="18"/>
                <w:szCs w:val="18"/>
              </w:rPr>
            </w:pPr>
            <w:r w:rsidRPr="0DF279BA">
              <w:rPr>
                <w:rFonts w:ascii="Arial" w:hAnsi="Arial" w:eastAsia="Arial" w:cs="Arial"/>
                <w:color w:val="7030A0"/>
                <w:sz w:val="18"/>
                <w:szCs w:val="18"/>
              </w:rPr>
              <w:t>Historical and Social Sciences Lens (</w:t>
            </w:r>
            <w:proofErr w:type="spellStart"/>
            <w:r w:rsidRPr="0DF279BA">
              <w:rPr>
                <w:rFonts w:ascii="Arial" w:hAnsi="Arial" w:eastAsia="Arial" w:cs="Arial"/>
                <w:color w:val="7030A0"/>
                <w:sz w:val="18"/>
                <w:szCs w:val="18"/>
              </w:rPr>
              <w:t>HSc</w:t>
            </w:r>
            <w:proofErr w:type="spellEnd"/>
            <w:r w:rsidRPr="0DF279BA">
              <w:rPr>
                <w:rFonts w:ascii="Arial" w:hAnsi="Arial" w:eastAsia="Arial" w:cs="Arial"/>
                <w:color w:val="7030A0"/>
                <w:sz w:val="18"/>
                <w:szCs w:val="18"/>
              </w:rPr>
              <w:t>)</w:t>
            </w:r>
          </w:p>
          <w:p w:rsidRPr="007434CD" w:rsidR="00626369" w:rsidP="00626369" w:rsidRDefault="00626369" w14:paraId="31DCBA44" w14:textId="135AD5C9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1" w:type="dxa"/>
            <w:tcMar/>
          </w:tcPr>
          <w:p w:rsidR="3457F10F" w:rsidP="12F1BCDF" w:rsidRDefault="3457F10F" w14:paraId="5F72E66C" w14:textId="519F49E7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All students in year 9 are taught RPE in our carousel </w:t>
            </w:r>
            <w:r w:rsidRPr="30C6C147" w:rsidR="41542E1E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of</w:t>
            </w:r>
            <w:r w:rsidRPr="30C6C147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core curriculum</w:t>
            </w:r>
          </w:p>
          <w:p w:rsidR="69B86BD4" w:rsidP="12F1BCDF" w:rsidRDefault="69B86BD4" w14:paraId="4006F020" w14:textId="52A1116D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12F1BCDF" w:rsidR="69B86BD4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RPE: Rebel Leaders</w:t>
            </w:r>
          </w:p>
          <w:p w:rsidR="69B86BD4" w:rsidP="12F1BCDF" w:rsidRDefault="69B86BD4" w14:paraId="34D49525" w14:textId="15F61A79">
            <w:pPr>
              <w:spacing w:before="120"/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</w:pPr>
            <w:r w:rsidRPr="12F1BCDF" w:rsidR="69B86BD4"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  <w:t>Religion, Theology, History, Social Sciences</w:t>
            </w:r>
          </w:p>
          <w:p w:rsidR="69B86BD4" w:rsidP="12F1BCDF" w:rsidRDefault="69B86BD4" w14:paraId="65A5E39F" w14:textId="072012E3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Who is Jesus?</w:t>
            </w:r>
          </w:p>
          <w:p w:rsidR="2E427CA1" w:rsidP="5B24FA48" w:rsidRDefault="2E427CA1" w14:paraId="03A4752C" w14:textId="1AF12B62">
            <w:pPr>
              <w:pStyle w:val="Normal"/>
              <w:suppressLineNumbers w:val="0"/>
              <w:bidi w:val="0"/>
              <w:spacing w:before="120" w:beforeAutospacing="off" w:after="0" w:afterAutospacing="off" w:line="240" w:lineRule="auto"/>
              <w:ind w:left="0" w:right="0"/>
              <w:jc w:val="left"/>
            </w:pPr>
            <w:r w:rsidRPr="5B24FA48" w:rsidR="2E427CA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Who is Muhammad?</w:t>
            </w:r>
          </w:p>
          <w:p w:rsidR="69B86BD4" w:rsidP="12F1BCDF" w:rsidRDefault="69B86BD4" w14:paraId="67C872D9" w14:textId="1B46EC54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Why is Jesus </w:t>
            </w: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important</w:t>
            </w: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?  </w:t>
            </w:r>
          </w:p>
          <w:p w:rsidR="69B86BD4" w:rsidP="12F1BCDF" w:rsidRDefault="69B86BD4" w14:paraId="78A59381" w14:textId="140E101E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Wh</w:t>
            </w:r>
            <w:r w:rsidRPr="5B24FA48" w:rsidR="57BE985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y did Jesus have to die?</w:t>
            </w:r>
          </w:p>
          <w:p w:rsidR="57BE9851" w:rsidP="5B24FA48" w:rsidRDefault="57BE9851" w14:paraId="46AA4DFB" w14:textId="72B5FC73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57BE985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Why is Muhammad important?</w:t>
            </w:r>
          </w:p>
          <w:p w:rsidR="69B86BD4" w:rsidP="12F1BCDF" w:rsidRDefault="69B86BD4" w14:paraId="4BDD779C" w14:textId="080F3B63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How do Christians remember Jesus today (Easter)</w:t>
            </w:r>
          </w:p>
          <w:p w:rsidR="69B86BD4" w:rsidP="12F1BCDF" w:rsidRDefault="69B86BD4" w14:paraId="38381F8B" w14:textId="56FD5E25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How do Muslims remember Muhammad today (Id-</w:t>
            </w: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ul</w:t>
            </w:r>
            <w:r w:rsidRPr="12F1BCDF" w:rsidR="69B86BD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-Fitr)</w:t>
            </w:r>
          </w:p>
          <w:p w:rsidRPr="007434CD" w:rsidR="00626369" w:rsidP="00626369" w:rsidRDefault="00626369" w14:paraId="6ACFF143" w14:textId="7A225402">
            <w:pPr>
              <w:spacing w:before="120"/>
              <w:rPr>
                <w:rFonts w:ascii="Arial" w:hAnsi="Arial" w:eastAsia="Times New Roman" w:cs="Arial"/>
                <w:color w:val="7030A0"/>
                <w:sz w:val="18"/>
                <w:szCs w:val="18"/>
                <w:lang w:eastAsia="en-GB"/>
              </w:rPr>
            </w:pPr>
          </w:p>
        </w:tc>
        <w:tc>
          <w:tcPr>
            <w:tcW w:w="2222" w:type="dxa"/>
            <w:tcMar/>
          </w:tcPr>
          <w:p w:rsidRPr="007434CD" w:rsidR="00626369" w:rsidP="3457F10F" w:rsidRDefault="00626369" w14:paraId="3F8759E9" w14:textId="26D2F51D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2" w:type="dxa"/>
            <w:tcMar/>
          </w:tcPr>
          <w:p w:rsidRPr="007434CD" w:rsidR="00626369" w:rsidP="30C6C147" w:rsidRDefault="00626369" w14:paraId="4A93BA05" w14:textId="0952D57C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All students in year 10 are taught RPE in our</w:t>
            </w:r>
            <w:r w:rsidRPr="30C6C147" w:rsidR="4421A0C9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carousel</w:t>
            </w:r>
            <w:r w:rsidRPr="30C6C147" w:rsidR="2E4DFB8A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</w:t>
            </w: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of core curriculum</w:t>
            </w:r>
          </w:p>
          <w:p w:rsidRPr="007434CD" w:rsidR="00626369" w:rsidP="30C6C147" w:rsidRDefault="00626369" w14:paraId="26F79C02" w14:textId="24CDE854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RPE: Religion, War and Peace</w:t>
            </w:r>
          </w:p>
          <w:p w:rsidRPr="007434CD" w:rsidR="00626369" w:rsidP="30C6C147" w:rsidRDefault="00626369" w14:paraId="3B77C86F" w14:textId="15F61A79">
            <w:pPr>
              <w:spacing w:before="120"/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  <w:t>Religion, Theology, History, Social Sciences</w:t>
            </w:r>
          </w:p>
          <w:p w:rsidRPr="007434CD" w:rsidR="00626369" w:rsidP="30C6C147" w:rsidRDefault="00626369" w14:paraId="57FE5453" w14:textId="68B690DA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What is pacifism?</w:t>
            </w:r>
          </w:p>
          <w:p w:rsidRPr="007434CD" w:rsidR="00626369" w:rsidP="30C6C147" w:rsidRDefault="00626369" w14:paraId="74A541EB" w14:textId="70D6160C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Attitudes</w:t>
            </w: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to war and pacifism</w:t>
            </w:r>
          </w:p>
          <w:p w:rsidRPr="007434CD" w:rsidR="00626369" w:rsidP="30C6C147" w:rsidRDefault="00626369" w14:paraId="384658F1" w14:textId="00011922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The Just War Theory</w:t>
            </w:r>
          </w:p>
          <w:p w:rsidRPr="007434CD" w:rsidR="00626369" w:rsidP="30C6C147" w:rsidRDefault="00626369" w14:paraId="1E18FDA9" w14:textId="779F8A67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Weapons of Mass Destruction</w:t>
            </w:r>
          </w:p>
          <w:p w:rsidRPr="007434CD" w:rsidR="00626369" w:rsidP="30C6C147" w:rsidRDefault="00626369" w14:paraId="5DBAE14C" w14:textId="7ACAA6F3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Impact of war</w:t>
            </w:r>
          </w:p>
          <w:p w:rsidRPr="007434CD" w:rsidR="00626369" w:rsidP="30C6C147" w:rsidRDefault="00626369" w14:paraId="7E232920" w14:textId="33FECF68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Responses to war </w:t>
            </w:r>
          </w:p>
          <w:p w:rsidRPr="007434CD" w:rsidR="00626369" w:rsidP="30C6C147" w:rsidRDefault="00626369" w14:paraId="5B78F5B7" w14:textId="24532012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7434CD" w:rsidR="00626369" w:rsidP="30C6C147" w:rsidRDefault="00626369" w14:paraId="6558CD0B" w14:textId="154546F7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7434CD" w:rsidR="00626369" w:rsidP="30C6C147" w:rsidRDefault="00626369" w14:paraId="72068C78" w14:textId="760F6F7A">
            <w:pPr>
              <w:pStyle w:val="Normal"/>
              <w:spacing w:before="120"/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en-GB"/>
              </w:rPr>
            </w:pPr>
          </w:p>
        </w:tc>
        <w:tc>
          <w:tcPr>
            <w:tcW w:w="2222" w:type="dxa"/>
            <w:tcMar/>
          </w:tcPr>
          <w:p w:rsidRPr="007434CD" w:rsidR="00626369" w:rsidP="00626369" w:rsidRDefault="00626369" w14:paraId="352569FB" w14:textId="7A15497B">
            <w:pPr>
              <w:spacing w:before="120"/>
              <w:rPr>
                <w:rFonts w:ascii="Arial" w:hAnsi="Arial" w:cs="Arial"/>
                <w:color w:val="7030A0"/>
                <w:sz w:val="18"/>
                <w:szCs w:val="18"/>
              </w:rPr>
            </w:pPr>
          </w:p>
        </w:tc>
        <w:tc>
          <w:tcPr>
            <w:tcW w:w="2222" w:type="dxa"/>
            <w:tcMar/>
          </w:tcPr>
          <w:p w:rsidRPr="00001A4E" w:rsidR="00626369" w:rsidP="30C6C147" w:rsidRDefault="00626369" w14:paraId="1589996B" w14:textId="5C1B3D51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All students in year 11 are taught RPE in our carousel </w:t>
            </w:r>
            <w:r w:rsidRPr="30C6C147" w:rsidR="0BE4A5CD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of</w:t>
            </w:r>
            <w:r w:rsidRPr="30C6C147" w:rsidR="5425CA40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core curriculum</w:t>
            </w:r>
          </w:p>
          <w:p w:rsidRPr="00001A4E" w:rsidR="00626369" w:rsidP="5B24FA48" w:rsidRDefault="00626369" w14:paraId="2135C02E" w14:textId="7D55F516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5B24FA48" w:rsidR="5425CA40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RPE: Applied Ethics (</w:t>
            </w:r>
            <w:r w:rsidRPr="5B24FA48" w:rsidR="531E01C4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Medical Ethics)</w:t>
            </w:r>
          </w:p>
          <w:p w:rsidRPr="00001A4E" w:rsidR="00626369" w:rsidP="5B24FA48" w:rsidRDefault="00626369" w14:paraId="7FF9B75D" w14:textId="75CD744B">
            <w:pPr>
              <w:spacing w:before="120"/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</w:pPr>
            <w:r w:rsidRPr="5B24FA48" w:rsidR="5425CA40">
              <w:rPr>
                <w:rFonts w:ascii="Arial" w:hAnsi="Arial" w:cs="Arial"/>
                <w:b w:val="0"/>
                <w:bCs w:val="0"/>
                <w:color w:val="FF0000"/>
                <w:sz w:val="18"/>
                <w:szCs w:val="18"/>
              </w:rPr>
              <w:t>Religion, Theology, History, Social Sciences</w:t>
            </w:r>
          </w:p>
          <w:p w:rsidRPr="00001A4E" w:rsidR="00626369" w:rsidP="30C6C147" w:rsidRDefault="00626369" w14:paraId="1D866ED7" w14:textId="1D06AFA7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0923411E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How to do ethics – deontological and </w:t>
            </w:r>
            <w:r w:rsidRPr="5B24FA48" w:rsidR="0923411E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teleological</w:t>
            </w:r>
            <w:r w:rsidRPr="5B24FA48" w:rsidR="0923411E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</w:t>
            </w:r>
          </w:p>
          <w:p w:rsidRPr="00001A4E" w:rsidR="00626369" w:rsidP="5B24FA48" w:rsidRDefault="00626369" w14:paraId="6F78629B" w14:textId="1B05A050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4F0A71FB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The sanctity of life </w:t>
            </w:r>
          </w:p>
          <w:p w:rsidR="4F0A71FB" w:rsidP="5B24FA48" w:rsidRDefault="4F0A71FB" w14:paraId="0D767D6F" w14:textId="12FCAEC7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4F0A71FB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Genetic engineering</w:t>
            </w:r>
          </w:p>
          <w:p w:rsidR="4F0A71FB" w:rsidP="5B24FA48" w:rsidRDefault="4F0A71FB" w14:paraId="589E10DF" w14:textId="7CDABA56">
            <w:pPr>
              <w:spacing w:before="12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5B24FA48" w:rsidR="4F0A71FB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Organ donation and illegal organ trade</w:t>
            </w:r>
          </w:p>
          <w:p w:rsidRPr="00001A4E" w:rsidR="00626369" w:rsidP="30C6C147" w:rsidRDefault="00626369" w14:paraId="2736A684" w14:textId="047A3855">
            <w:pPr>
              <w:spacing w:before="120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001A4E" w:rsidR="00626369" w:rsidP="12F1BCDF" w:rsidRDefault="00626369" w14:paraId="064AAD74" w14:textId="0FE52057">
            <w:pPr>
              <w:pStyle w:val="Normal"/>
              <w:spacing w:before="120"/>
              <w:rPr>
                <w:rFonts w:ascii="Arial" w:hAnsi="Arial" w:cs="Arial"/>
                <w:b w:val="0"/>
                <w:bCs w:val="0"/>
                <w:color w:val="7030A0"/>
                <w:sz w:val="18"/>
                <w:szCs w:val="18"/>
              </w:rPr>
            </w:pPr>
          </w:p>
        </w:tc>
        <w:tc>
          <w:tcPr>
            <w:tcW w:w="2222" w:type="dxa"/>
            <w:tcMar/>
          </w:tcPr>
          <w:p w:rsidRPr="007434CD" w:rsidR="00626369" w:rsidP="00626369" w:rsidRDefault="00626369" w14:paraId="5F71CB78" w14:textId="75D030E4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7434CD" w:rsidR="00001A4E" w:rsidTr="5B24FA48" w14:paraId="24BB1970" w14:textId="77777777">
        <w:trPr>
          <w:trHeight w:val="1705"/>
        </w:trPr>
        <w:tc>
          <w:tcPr>
            <w:tcW w:w="1035" w:type="dxa"/>
            <w:vMerge/>
            <w:tcMar/>
          </w:tcPr>
          <w:p w:rsidRPr="007434CD" w:rsidR="00001A4E" w:rsidP="00001A4E" w:rsidRDefault="00001A4E" w14:paraId="70E6FAD7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001A4E" w:rsidP="00001A4E" w:rsidRDefault="00001A4E" w14:paraId="71AE383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434CD" w:rsidR="00001A4E" w:rsidP="00001A4E" w:rsidRDefault="00001A4E" w14:paraId="43B0B56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  <w:p w:rsidRPr="007434CD" w:rsidR="00001A4E" w:rsidP="00001A4E" w:rsidRDefault="00001A4E" w14:paraId="799E499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43" w:type="dxa"/>
            <w:gridSpan w:val="2"/>
            <w:tcMar/>
          </w:tcPr>
          <w:p w:rsidRPr="007434CD" w:rsidR="00001A4E" w:rsidP="00001A4E" w:rsidRDefault="00001A4E" w14:paraId="6D2B4B0A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7434CD" w:rsidR="00001A4E" w:rsidP="00001A4E" w:rsidRDefault="00001A4E" w14:paraId="30EAA1B0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Interpretation of text</w:t>
            </w:r>
          </w:p>
          <w:p w:rsidRPr="007434CD" w:rsidR="00001A4E" w:rsidP="00001A4E" w:rsidRDefault="00001A4E" w14:paraId="3449BBDF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Understanding of influence of religion</w:t>
            </w:r>
          </w:p>
          <w:p w:rsidRPr="007434CD" w:rsidR="00001A4E" w:rsidP="00001A4E" w:rsidRDefault="00001A4E" w14:paraId="0BB9392D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Analysis</w:t>
            </w:r>
          </w:p>
          <w:p w:rsidRPr="007434CD" w:rsidR="00001A4E" w:rsidP="00001A4E" w:rsidRDefault="00001A4E" w14:paraId="5BD31AAF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Comparison</w:t>
            </w:r>
          </w:p>
          <w:p w:rsidRPr="007434CD" w:rsidR="00001A4E" w:rsidP="00001A4E" w:rsidRDefault="00001A4E" w14:paraId="4CB39346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Critical thinking</w:t>
            </w:r>
          </w:p>
          <w:p w:rsidRPr="007434CD" w:rsidR="00001A4E" w:rsidP="00001A4E" w:rsidRDefault="00001A4E" w14:paraId="2025CD42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Reflection</w:t>
            </w:r>
          </w:p>
          <w:p w:rsidRPr="007434CD" w:rsidR="00001A4E" w:rsidP="00001A4E" w:rsidRDefault="00001A4E" w14:paraId="6C654A90" w14:textId="654014DF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Evaluation</w:t>
            </w:r>
          </w:p>
        </w:tc>
        <w:tc>
          <w:tcPr>
            <w:tcW w:w="4444" w:type="dxa"/>
            <w:gridSpan w:val="2"/>
            <w:tcMar/>
          </w:tcPr>
          <w:p w:rsidRPr="007434CD" w:rsidR="00001A4E" w:rsidP="00001A4E" w:rsidRDefault="00001A4E" w14:paraId="666D9C2E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7434CD" w:rsidR="00001A4E" w:rsidP="00001A4E" w:rsidRDefault="00001A4E" w14:paraId="160D8381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Interpretation of text</w:t>
            </w:r>
          </w:p>
          <w:p w:rsidRPr="007434CD" w:rsidR="00001A4E" w:rsidP="00001A4E" w:rsidRDefault="00001A4E" w14:paraId="1F7AA9D5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Analysis</w:t>
            </w:r>
          </w:p>
          <w:p w:rsidRPr="007434CD" w:rsidR="00001A4E" w:rsidP="00001A4E" w:rsidRDefault="00001A4E" w14:paraId="3FD20C2C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Critical thinking</w:t>
            </w:r>
          </w:p>
          <w:p w:rsidRPr="007434CD" w:rsidR="00001A4E" w:rsidP="00001A4E" w:rsidRDefault="00001A4E" w14:paraId="7829CBDF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Reflection</w:t>
            </w:r>
          </w:p>
          <w:p w:rsidRPr="007434CD" w:rsidR="00001A4E" w:rsidP="00001A4E" w:rsidRDefault="00001A4E" w14:paraId="767F2CAF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Evaluation</w:t>
            </w:r>
          </w:p>
          <w:p w:rsidRPr="007434CD" w:rsidR="00001A4E" w:rsidP="00001A4E" w:rsidRDefault="00001A4E" w14:paraId="07E22D63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Pr="007434CD" w:rsidR="00001A4E" w:rsidP="00001A4E" w:rsidRDefault="00001A4E" w14:paraId="005122C9" w14:textId="72252475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44" w:type="dxa"/>
            <w:gridSpan w:val="2"/>
            <w:tcMar/>
          </w:tcPr>
          <w:p w:rsidRPr="007434CD" w:rsidR="00001A4E" w:rsidP="00001A4E" w:rsidRDefault="00001A4E" w14:paraId="0AF3F387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Literacy</w:t>
            </w:r>
          </w:p>
          <w:p w:rsidRPr="007434CD" w:rsidR="00001A4E" w:rsidP="00001A4E" w:rsidRDefault="00001A4E" w14:paraId="4BD23D3C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Interpretation of text</w:t>
            </w:r>
          </w:p>
          <w:p w:rsidRPr="007434CD" w:rsidR="00001A4E" w:rsidP="00001A4E" w:rsidRDefault="00001A4E" w14:paraId="5B8413AB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Analysis</w:t>
            </w:r>
          </w:p>
          <w:p w:rsidRPr="007434CD" w:rsidR="00001A4E" w:rsidP="00001A4E" w:rsidRDefault="00001A4E" w14:paraId="74F35E09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Critical thinking</w:t>
            </w:r>
          </w:p>
          <w:p w:rsidRPr="007434CD" w:rsidR="00001A4E" w:rsidP="00001A4E" w:rsidRDefault="00001A4E" w14:paraId="376B7415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Reflection</w:t>
            </w:r>
          </w:p>
          <w:p w:rsidRPr="007434CD" w:rsidR="00001A4E" w:rsidP="00001A4E" w:rsidRDefault="00001A4E" w14:paraId="30512A5D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Comparison</w:t>
            </w:r>
          </w:p>
          <w:p w:rsidR="00001A4E" w:rsidP="00001A4E" w:rsidRDefault="00001A4E" w14:paraId="34D2F85E" w14:textId="77777777">
            <w:pPr>
              <w:widowControl w:val="0"/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DF279BA">
              <w:rPr>
                <w:rFonts w:ascii="Arial" w:hAnsi="Arial" w:cs="Arial"/>
                <w:sz w:val="18"/>
                <w:szCs w:val="18"/>
              </w:rPr>
              <w:t>Evaluation</w:t>
            </w:r>
          </w:p>
          <w:p w:rsidRPr="007434CD" w:rsidR="00001A4E" w:rsidP="00001A4E" w:rsidRDefault="00001A4E" w14:paraId="6B1521B5" w14:textId="4769AF24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1A4E" w:rsidP="007F3492" w:rsidRDefault="00001A4E" w14:paraId="5202F9B2" w14:textId="77777777"/>
    <w:sectPr w:rsidR="00A04BC9" w:rsidSect="00BD41B5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01A4E"/>
    <w:rsid w:val="0002670F"/>
    <w:rsid w:val="0004268E"/>
    <w:rsid w:val="00047054"/>
    <w:rsid w:val="0008584D"/>
    <w:rsid w:val="000B6394"/>
    <w:rsid w:val="000C19F6"/>
    <w:rsid w:val="001A0776"/>
    <w:rsid w:val="001C24FD"/>
    <w:rsid w:val="001F3C62"/>
    <w:rsid w:val="00236D9C"/>
    <w:rsid w:val="002415AB"/>
    <w:rsid w:val="00261070"/>
    <w:rsid w:val="002665EB"/>
    <w:rsid w:val="002D1BD6"/>
    <w:rsid w:val="00391150"/>
    <w:rsid w:val="00394132"/>
    <w:rsid w:val="003A1C2E"/>
    <w:rsid w:val="004D543B"/>
    <w:rsid w:val="004F4D23"/>
    <w:rsid w:val="00626369"/>
    <w:rsid w:val="00647D56"/>
    <w:rsid w:val="00696EFC"/>
    <w:rsid w:val="006B5E65"/>
    <w:rsid w:val="006B6090"/>
    <w:rsid w:val="007068C5"/>
    <w:rsid w:val="007434CD"/>
    <w:rsid w:val="007F3492"/>
    <w:rsid w:val="00843458"/>
    <w:rsid w:val="00845580"/>
    <w:rsid w:val="00882B91"/>
    <w:rsid w:val="00884D6B"/>
    <w:rsid w:val="00896455"/>
    <w:rsid w:val="008F5084"/>
    <w:rsid w:val="00941EBB"/>
    <w:rsid w:val="00974CE3"/>
    <w:rsid w:val="009C7E26"/>
    <w:rsid w:val="009F7BE0"/>
    <w:rsid w:val="00A01131"/>
    <w:rsid w:val="00A0334E"/>
    <w:rsid w:val="00A20629"/>
    <w:rsid w:val="00AD3685"/>
    <w:rsid w:val="00AD4091"/>
    <w:rsid w:val="00B456D3"/>
    <w:rsid w:val="00B602E3"/>
    <w:rsid w:val="00BD41B5"/>
    <w:rsid w:val="00DE342F"/>
    <w:rsid w:val="00EC7371"/>
    <w:rsid w:val="00EF06A4"/>
    <w:rsid w:val="012931EF"/>
    <w:rsid w:val="054E004C"/>
    <w:rsid w:val="05FE4ABA"/>
    <w:rsid w:val="06A5CD3B"/>
    <w:rsid w:val="08041FA0"/>
    <w:rsid w:val="0923411E"/>
    <w:rsid w:val="092EFA12"/>
    <w:rsid w:val="0962D037"/>
    <w:rsid w:val="0BA16748"/>
    <w:rsid w:val="0BE4A5CD"/>
    <w:rsid w:val="0C3D18B2"/>
    <w:rsid w:val="10F3ED9C"/>
    <w:rsid w:val="12BD5B6D"/>
    <w:rsid w:val="12F1BCDF"/>
    <w:rsid w:val="14ED5461"/>
    <w:rsid w:val="19F037AD"/>
    <w:rsid w:val="1D2C7F21"/>
    <w:rsid w:val="1EACAC90"/>
    <w:rsid w:val="22691FC0"/>
    <w:rsid w:val="22B48350"/>
    <w:rsid w:val="24AA1168"/>
    <w:rsid w:val="27F65B75"/>
    <w:rsid w:val="2A0D61D4"/>
    <w:rsid w:val="2B5F038A"/>
    <w:rsid w:val="2CD4A724"/>
    <w:rsid w:val="2E427CA1"/>
    <w:rsid w:val="2E4DFB8A"/>
    <w:rsid w:val="30C6C147"/>
    <w:rsid w:val="32B22BF4"/>
    <w:rsid w:val="32D57345"/>
    <w:rsid w:val="3457F10F"/>
    <w:rsid w:val="3714BE54"/>
    <w:rsid w:val="3B9635C2"/>
    <w:rsid w:val="3BB405FA"/>
    <w:rsid w:val="3D955CED"/>
    <w:rsid w:val="3E548D2B"/>
    <w:rsid w:val="41542E1E"/>
    <w:rsid w:val="42484EB6"/>
    <w:rsid w:val="4421A0C9"/>
    <w:rsid w:val="4939D962"/>
    <w:rsid w:val="4A71B2A6"/>
    <w:rsid w:val="4BA53ADB"/>
    <w:rsid w:val="4C1770E9"/>
    <w:rsid w:val="4C22F6A7"/>
    <w:rsid w:val="4EFB680F"/>
    <w:rsid w:val="4F0A71FB"/>
    <w:rsid w:val="50E1B5BA"/>
    <w:rsid w:val="531A5E7A"/>
    <w:rsid w:val="531E01C4"/>
    <w:rsid w:val="5425CA40"/>
    <w:rsid w:val="57225B1C"/>
    <w:rsid w:val="57BE9851"/>
    <w:rsid w:val="5A2DFAFA"/>
    <w:rsid w:val="5B24FA48"/>
    <w:rsid w:val="5B8FAF0A"/>
    <w:rsid w:val="5EBADC29"/>
    <w:rsid w:val="5FD748C2"/>
    <w:rsid w:val="5FDFF053"/>
    <w:rsid w:val="60E62145"/>
    <w:rsid w:val="6207CF3C"/>
    <w:rsid w:val="62DD537A"/>
    <w:rsid w:val="63279867"/>
    <w:rsid w:val="64BA950A"/>
    <w:rsid w:val="665A3789"/>
    <w:rsid w:val="69B86BD4"/>
    <w:rsid w:val="6A3315EF"/>
    <w:rsid w:val="6BB044A7"/>
    <w:rsid w:val="6C263945"/>
    <w:rsid w:val="6E3E3500"/>
    <w:rsid w:val="710ECC28"/>
    <w:rsid w:val="779C916E"/>
    <w:rsid w:val="78D0F16A"/>
    <w:rsid w:val="7C072AA4"/>
    <w:rsid w:val="7CFA70D7"/>
    <w:rsid w:val="7ED9CAAE"/>
    <w:rsid w:val="7EE8C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customXml" Target="../customXml/item3.xml" Id="rId10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9AACC1D44B1847888EC326C23D6354" ma:contentTypeVersion="18" ma:contentTypeDescription="Create a new document." ma:contentTypeScope="" ma:versionID="d223cd9ff291ea4ecf83d989021494b1">
  <xsd:schema xmlns:xsd="http://www.w3.org/2001/XMLSchema" xmlns:xs="http://www.w3.org/2001/XMLSchema" xmlns:p="http://schemas.microsoft.com/office/2006/metadata/properties" xmlns:ns2="34b0bf10-94c8-41b9-9d75-f01dd5e60524" xmlns:ns3="0e117ee8-0396-4d46-a379-f08dd852438e" targetNamespace="http://schemas.microsoft.com/office/2006/metadata/properties" ma:root="true" ma:fieldsID="4ccd539dac42f4878c0e65171f8384e9" ns2:_="" ns3:_="">
    <xsd:import namespace="34b0bf10-94c8-41b9-9d75-f01dd5e60524"/>
    <xsd:import namespace="0e117ee8-0396-4d46-a379-f08dd8524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0bf10-94c8-41b9-9d75-f01dd5e60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17ee8-0396-4d46-a379-f08dd8524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16663b-6d22-43e1-a8c5-e52c157ef158}" ma:internalName="TaxCatchAll" ma:showField="CatchAllData" ma:web="0e117ee8-0396-4d46-a379-f08dd85243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117ee8-0396-4d46-a379-f08dd852438e" xsi:nil="true"/>
    <lcf76f155ced4ddcb4097134ff3c332f xmlns="34b0bf10-94c8-41b9-9d75-f01dd5e605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024089-8383-4822-94A8-D5EAE7440DA6}"/>
</file>

<file path=customXml/itemProps3.xml><?xml version="1.0" encoding="utf-8"?>
<ds:datastoreItem xmlns:ds="http://schemas.openxmlformats.org/officeDocument/2006/customXml" ds:itemID="{91F4EBB7-6C7E-447A-9617-8A99C6F321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Sims (Main Office)</dc:creator>
  <keywords/>
  <dc:description/>
  <lastModifiedBy>Mrs A Popple</lastModifiedBy>
  <revision>15</revision>
  <dcterms:created xsi:type="dcterms:W3CDTF">2023-05-19T13:53:00.0000000Z</dcterms:created>
  <dcterms:modified xsi:type="dcterms:W3CDTF">2025-07-10T13:33:54.5276545Z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0x0101000D9AACC1D44B1847888EC326C23D6354</vt:lpwstr>
  </property>
  <property fmtid="{D5CDD505-2E9C-101B-9397-08002B2CF9AE}" pid="3" name="MediaServiceImageTags">
    <vt:lpwstr/>
  </property>
</Properties>
</file>